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CDCA3" w14:textId="3A04309A" w:rsidR="00A23A97" w:rsidRPr="00E53BAE" w:rsidRDefault="00A23A97" w:rsidP="00D03104">
      <w:pPr>
        <w:spacing w:before="33"/>
        <w:ind w:right="66"/>
        <w:jc w:val="center"/>
        <w:rPr>
          <w:rFonts w:asciiTheme="minorHAnsi" w:hAnsiTheme="minorHAnsi" w:cstheme="minorHAnsi"/>
        </w:rPr>
      </w:pPr>
      <w:r w:rsidRPr="00E53BAE">
        <w:rPr>
          <w:rFonts w:asciiTheme="minorHAnsi" w:hAnsiTheme="minorHAnsi" w:cstheme="minorHAnsi"/>
          <w:b/>
          <w:color w:val="4180C7"/>
          <w:spacing w:val="7"/>
        </w:rPr>
        <w:t>S</w:t>
      </w:r>
      <w:r w:rsidRPr="00E53BAE">
        <w:rPr>
          <w:rFonts w:asciiTheme="minorHAnsi" w:hAnsiTheme="minorHAnsi" w:cstheme="minorHAnsi"/>
          <w:b/>
          <w:color w:val="4180C7"/>
          <w:spacing w:val="8"/>
        </w:rPr>
        <w:t>O</w:t>
      </w:r>
      <w:r w:rsidRPr="00E53BAE">
        <w:rPr>
          <w:rFonts w:asciiTheme="minorHAnsi" w:hAnsiTheme="minorHAnsi" w:cstheme="minorHAnsi"/>
          <w:b/>
          <w:color w:val="4180C7"/>
          <w:spacing w:val="6"/>
        </w:rPr>
        <w:t>LI</w:t>
      </w:r>
      <w:r w:rsidRPr="00E53BAE">
        <w:rPr>
          <w:rFonts w:asciiTheme="minorHAnsi" w:hAnsiTheme="minorHAnsi" w:cstheme="minorHAnsi"/>
          <w:b/>
          <w:color w:val="4180C7"/>
          <w:spacing w:val="7"/>
        </w:rPr>
        <w:t>C</w:t>
      </w:r>
      <w:r w:rsidRPr="00E53BAE">
        <w:rPr>
          <w:rFonts w:asciiTheme="minorHAnsi" w:hAnsiTheme="minorHAnsi" w:cstheme="minorHAnsi"/>
          <w:b/>
          <w:color w:val="4180C7"/>
          <w:spacing w:val="9"/>
        </w:rPr>
        <w:t>I</w:t>
      </w:r>
      <w:r w:rsidRPr="00E53BAE">
        <w:rPr>
          <w:rFonts w:asciiTheme="minorHAnsi" w:hAnsiTheme="minorHAnsi" w:cstheme="minorHAnsi"/>
          <w:b/>
          <w:color w:val="4180C7"/>
          <w:spacing w:val="6"/>
        </w:rPr>
        <w:t>T</w:t>
      </w:r>
      <w:r w:rsidRPr="00E53BAE">
        <w:rPr>
          <w:rFonts w:asciiTheme="minorHAnsi" w:hAnsiTheme="minorHAnsi" w:cstheme="minorHAnsi"/>
          <w:b/>
          <w:color w:val="4180C7"/>
          <w:spacing w:val="7"/>
        </w:rPr>
        <w:t>U</w:t>
      </w:r>
      <w:r w:rsidRPr="00E53BAE">
        <w:rPr>
          <w:rFonts w:asciiTheme="minorHAnsi" w:hAnsiTheme="minorHAnsi" w:cstheme="minorHAnsi"/>
          <w:b/>
          <w:color w:val="4180C7"/>
        </w:rPr>
        <w:t xml:space="preserve">D </w:t>
      </w:r>
      <w:r w:rsidRPr="00E53BAE">
        <w:rPr>
          <w:rFonts w:asciiTheme="minorHAnsi" w:hAnsiTheme="minorHAnsi" w:cstheme="minorHAnsi"/>
          <w:b/>
          <w:color w:val="4180C7"/>
          <w:spacing w:val="10"/>
        </w:rPr>
        <w:t>D</w:t>
      </w:r>
      <w:r w:rsidRPr="00E53BAE">
        <w:rPr>
          <w:rFonts w:asciiTheme="minorHAnsi" w:hAnsiTheme="minorHAnsi" w:cstheme="minorHAnsi"/>
          <w:b/>
          <w:color w:val="4180C7"/>
        </w:rPr>
        <w:t xml:space="preserve">E </w:t>
      </w:r>
      <w:r w:rsidRPr="00E53BAE">
        <w:rPr>
          <w:rFonts w:asciiTheme="minorHAnsi" w:hAnsiTheme="minorHAnsi" w:cstheme="minorHAnsi"/>
          <w:b/>
          <w:color w:val="4180C7"/>
          <w:spacing w:val="8"/>
        </w:rPr>
        <w:t>P</w:t>
      </w:r>
      <w:r w:rsidRPr="00E53BAE">
        <w:rPr>
          <w:rFonts w:asciiTheme="minorHAnsi" w:hAnsiTheme="minorHAnsi" w:cstheme="minorHAnsi"/>
          <w:b/>
          <w:color w:val="4180C7"/>
          <w:spacing w:val="6"/>
        </w:rPr>
        <w:t>E</w:t>
      </w:r>
      <w:r w:rsidRPr="00E53BAE">
        <w:rPr>
          <w:rFonts w:asciiTheme="minorHAnsi" w:hAnsiTheme="minorHAnsi" w:cstheme="minorHAnsi"/>
          <w:b/>
          <w:color w:val="4180C7"/>
          <w:spacing w:val="7"/>
        </w:rPr>
        <w:t>R</w:t>
      </w:r>
      <w:r w:rsidRPr="00E53BAE">
        <w:rPr>
          <w:rFonts w:asciiTheme="minorHAnsi" w:hAnsiTheme="minorHAnsi" w:cstheme="minorHAnsi"/>
          <w:b/>
          <w:color w:val="4180C7"/>
          <w:spacing w:val="11"/>
        </w:rPr>
        <w:t>M</w:t>
      </w:r>
      <w:r w:rsidRPr="00E53BAE">
        <w:rPr>
          <w:rFonts w:asciiTheme="minorHAnsi" w:hAnsiTheme="minorHAnsi" w:cstheme="minorHAnsi"/>
          <w:b/>
          <w:color w:val="4180C7"/>
          <w:spacing w:val="6"/>
        </w:rPr>
        <w:t>I</w:t>
      </w:r>
      <w:r w:rsidRPr="00E53BAE">
        <w:rPr>
          <w:rFonts w:asciiTheme="minorHAnsi" w:hAnsiTheme="minorHAnsi" w:cstheme="minorHAnsi"/>
          <w:b/>
          <w:color w:val="4180C7"/>
          <w:spacing w:val="7"/>
        </w:rPr>
        <w:t>S</w:t>
      </w:r>
      <w:r w:rsidRPr="00E53BAE">
        <w:rPr>
          <w:rFonts w:asciiTheme="minorHAnsi" w:hAnsiTheme="minorHAnsi" w:cstheme="minorHAnsi"/>
          <w:b/>
          <w:color w:val="4180C7"/>
        </w:rPr>
        <w:t>O</w:t>
      </w:r>
      <w:r w:rsidRPr="00E53BAE">
        <w:rPr>
          <w:rFonts w:asciiTheme="minorHAnsi" w:hAnsiTheme="minorHAnsi" w:cstheme="minorHAnsi"/>
          <w:b/>
          <w:color w:val="4180C7"/>
          <w:spacing w:val="6"/>
        </w:rPr>
        <w:t xml:space="preserve"> </w:t>
      </w:r>
      <w:r w:rsidR="00D03104" w:rsidRPr="00E53BAE">
        <w:rPr>
          <w:rFonts w:asciiTheme="minorHAnsi" w:hAnsiTheme="minorHAnsi" w:cstheme="minorHAnsi"/>
          <w:b/>
          <w:color w:val="4180C7"/>
          <w:spacing w:val="7"/>
        </w:rPr>
        <w:t>POR ASUNTOS PROPIOS</w:t>
      </w:r>
    </w:p>
    <w:p w14:paraId="40C95CCA" w14:textId="77777777" w:rsidR="00A23A97" w:rsidRPr="00E53BAE" w:rsidRDefault="00A23A97" w:rsidP="00A23A97">
      <w:pPr>
        <w:spacing w:line="200" w:lineRule="exact"/>
        <w:rPr>
          <w:rFonts w:asciiTheme="minorHAnsi" w:hAnsiTheme="minorHAnsi" w:cstheme="minorHAnsi"/>
        </w:rPr>
      </w:pPr>
    </w:p>
    <w:p w14:paraId="07F989BA" w14:textId="77777777" w:rsidR="00A23A97" w:rsidRPr="00E53BAE" w:rsidRDefault="00A23A97" w:rsidP="00A23A97">
      <w:pPr>
        <w:spacing w:before="6" w:line="240" w:lineRule="exact"/>
        <w:rPr>
          <w:rFonts w:asciiTheme="minorHAnsi" w:hAnsiTheme="minorHAnsi" w:cstheme="minorHAnsi"/>
          <w:sz w:val="22"/>
          <w:szCs w:val="22"/>
        </w:rPr>
      </w:pPr>
    </w:p>
    <w:p w14:paraId="0B255DF8" w14:textId="77777777" w:rsidR="00A23A97" w:rsidRPr="00E53BAE" w:rsidRDefault="00A23A97" w:rsidP="00A23A97">
      <w:pPr>
        <w:spacing w:line="220" w:lineRule="exact"/>
        <w:ind w:left="4194" w:right="-65"/>
        <w:rPr>
          <w:rStyle w:val="Textodelmarcadordeposicin"/>
          <w:rFonts w:asciiTheme="minorHAnsi" w:hAnsiTheme="minorHAnsi" w:cstheme="minorHAnsi"/>
          <w:sz w:val="22"/>
          <w:szCs w:val="22"/>
        </w:rPr>
      </w:pPr>
      <w:r w:rsidRPr="00E53BAE">
        <w:rPr>
          <w:rFonts w:asciiTheme="minorHAnsi" w:eastAsia="Courier New" w:hAnsiTheme="minorHAnsi" w:cstheme="minorHAnsi"/>
          <w:sz w:val="22"/>
          <w:szCs w:val="22"/>
        </w:rPr>
        <w:t xml:space="preserve">D./Dña. </w:t>
      </w:r>
      <w:sdt>
        <w:sdtPr>
          <w:rPr>
            <w:rFonts w:asciiTheme="minorHAnsi" w:eastAsia="Courier New" w:hAnsiTheme="minorHAnsi" w:cstheme="minorHAnsi"/>
            <w:b/>
            <w:bCs/>
            <w:sz w:val="22"/>
            <w:szCs w:val="22"/>
          </w:rPr>
          <w:id w:val="-902675706"/>
          <w:placeholder>
            <w:docPart w:val="D36AB74734FA4CF6910B97F65419C34D"/>
          </w:placeholder>
          <w:showingPlcHdr/>
          <w:text/>
        </w:sdtPr>
        <w:sdtEndPr>
          <w:rPr>
            <w:rStyle w:val="Textodelmarcadordeposicin"/>
            <w:rFonts w:eastAsia="Times New Roman"/>
            <w:b w:val="0"/>
            <w:bCs w:val="0"/>
            <w:color w:val="808080"/>
          </w:rPr>
        </w:sdtEndPr>
        <w:sdtContent>
          <w:r w:rsidRPr="00E53BAE">
            <w:rPr>
              <w:rStyle w:val="Textodelmarcadordeposicin"/>
              <w:rFonts w:asciiTheme="minorHAnsi" w:hAnsiTheme="minorHAnsi" w:cstheme="minorHAnsi"/>
              <w:sz w:val="22"/>
              <w:szCs w:val="22"/>
            </w:rPr>
            <w:t>Haga clic o pulse aquí para escribir su nombre</w:t>
          </w:r>
        </w:sdtContent>
      </w:sdt>
    </w:p>
    <w:p w14:paraId="612213DA" w14:textId="77777777" w:rsidR="00A23A97" w:rsidRPr="00E53BAE" w:rsidRDefault="00A23A97" w:rsidP="00A23A97">
      <w:pPr>
        <w:spacing w:before="2" w:line="240" w:lineRule="exact"/>
        <w:rPr>
          <w:rFonts w:asciiTheme="minorHAnsi" w:hAnsiTheme="minorHAnsi" w:cstheme="minorHAnsi"/>
          <w:sz w:val="22"/>
          <w:szCs w:val="22"/>
        </w:rPr>
      </w:pPr>
    </w:p>
    <w:p w14:paraId="73607AA4" w14:textId="77777777" w:rsidR="00A23A97" w:rsidRPr="00E53BAE" w:rsidRDefault="00A23A97" w:rsidP="00A23A97">
      <w:pPr>
        <w:ind w:left="593"/>
        <w:rPr>
          <w:rFonts w:asciiTheme="minorHAnsi" w:eastAsia="Courier New" w:hAnsiTheme="minorHAnsi" w:cstheme="minorHAnsi"/>
          <w:sz w:val="22"/>
          <w:szCs w:val="22"/>
        </w:rPr>
      </w:pPr>
      <w:r w:rsidRPr="00E53BAE">
        <w:rPr>
          <w:rFonts w:asciiTheme="minorHAnsi" w:eastAsia="Courier New" w:hAnsiTheme="minorHAnsi" w:cstheme="minorHAnsi"/>
          <w:sz w:val="22"/>
          <w:szCs w:val="22"/>
        </w:rPr>
        <w:t>EMPRESA</w:t>
      </w:r>
    </w:p>
    <w:p w14:paraId="574DEDB9" w14:textId="77777777" w:rsidR="00A23A97" w:rsidRPr="00E53BAE" w:rsidRDefault="00A23A97" w:rsidP="00A23A97">
      <w:pPr>
        <w:ind w:left="593"/>
        <w:rPr>
          <w:rFonts w:asciiTheme="minorHAnsi" w:eastAsia="Courier New" w:hAnsiTheme="minorHAnsi" w:cstheme="minorHAnsi"/>
          <w:sz w:val="22"/>
          <w:szCs w:val="22"/>
        </w:rPr>
      </w:pPr>
      <w:r w:rsidRPr="00E53BAE">
        <w:rPr>
          <w:rFonts w:asciiTheme="minorHAnsi" w:eastAsia="Courier New" w:hAnsiTheme="minorHAnsi" w:cstheme="minorHAnsi"/>
          <w:sz w:val="22"/>
          <w:szCs w:val="22"/>
        </w:rPr>
        <w:t>Matadero Insular de Tenerife, S.A.</w:t>
      </w:r>
    </w:p>
    <w:p w14:paraId="6605572F" w14:textId="77777777" w:rsidR="00A23A97" w:rsidRPr="00E53BAE" w:rsidRDefault="00A23A97" w:rsidP="00A23A97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75EE97E3" w14:textId="77777777" w:rsidR="00A23A97" w:rsidRPr="00E53BAE" w:rsidRDefault="00A23A97" w:rsidP="00A23A97">
      <w:pPr>
        <w:spacing w:before="13" w:line="240" w:lineRule="exact"/>
        <w:rPr>
          <w:rFonts w:asciiTheme="minorHAnsi" w:hAnsiTheme="minorHAnsi" w:cstheme="minorHAnsi"/>
          <w:sz w:val="22"/>
          <w:szCs w:val="22"/>
        </w:rPr>
      </w:pPr>
    </w:p>
    <w:p w14:paraId="5D45DC4B" w14:textId="77777777" w:rsidR="00A23A97" w:rsidRPr="00E53BAE" w:rsidRDefault="00A23A97" w:rsidP="00A23A97">
      <w:pPr>
        <w:ind w:left="593"/>
        <w:rPr>
          <w:rFonts w:asciiTheme="minorHAnsi" w:eastAsia="Courier New" w:hAnsiTheme="minorHAnsi" w:cstheme="minorHAnsi"/>
          <w:sz w:val="22"/>
          <w:szCs w:val="22"/>
        </w:rPr>
      </w:pPr>
      <w:r w:rsidRPr="00E53BAE">
        <w:rPr>
          <w:rFonts w:asciiTheme="minorHAnsi" w:eastAsia="Courier New" w:hAnsiTheme="minorHAnsi" w:cstheme="minorHAnsi"/>
          <w:sz w:val="22"/>
          <w:szCs w:val="22"/>
        </w:rPr>
        <w:t>En, La Laguna a</w:t>
      </w:r>
      <w:r w:rsidRPr="00E53BAE">
        <w:rPr>
          <w:rFonts w:asciiTheme="minorHAnsi" w:eastAsia="Courier New" w:hAnsiTheme="minorHAnsi" w:cstheme="minorHAnsi"/>
          <w:spacing w:val="-1"/>
          <w:sz w:val="22"/>
          <w:szCs w:val="22"/>
        </w:rPr>
        <w:t xml:space="preserve"> </w:t>
      </w:r>
      <w:sdt>
        <w:sdtPr>
          <w:rPr>
            <w:rFonts w:asciiTheme="minorHAnsi" w:eastAsia="Courier New" w:hAnsiTheme="minorHAnsi" w:cstheme="minorHAnsi"/>
            <w:spacing w:val="-1"/>
            <w:sz w:val="22"/>
            <w:szCs w:val="22"/>
          </w:rPr>
          <w:id w:val="-941606263"/>
          <w:placeholder>
            <w:docPart w:val="C228DF0D10004925925B1F8FB762A8C7"/>
          </w:placeholder>
          <w:date w:fullDate="2021-11-30T00:00:00Z">
            <w:dateFormat w:val="d' de 'MMMM' de 'yyyy"/>
            <w:lid w:val="es-ES"/>
            <w:storeMappedDataAs w:val="dateTime"/>
            <w:calendar w:val="gregorian"/>
          </w:date>
        </w:sdtPr>
        <w:sdtEndPr/>
        <w:sdtContent>
          <w:r w:rsidRPr="00E53BAE">
            <w:rPr>
              <w:rFonts w:asciiTheme="minorHAnsi" w:eastAsia="Courier New" w:hAnsiTheme="minorHAnsi" w:cstheme="minorHAnsi"/>
              <w:spacing w:val="-1"/>
              <w:sz w:val="22"/>
              <w:szCs w:val="22"/>
            </w:rPr>
            <w:t>30 de noviembre de 2021</w:t>
          </w:r>
        </w:sdtContent>
      </w:sdt>
    </w:p>
    <w:p w14:paraId="5C211AC3" w14:textId="77777777" w:rsidR="00A23A97" w:rsidRPr="00E53BAE" w:rsidRDefault="00A23A97" w:rsidP="00A23A97">
      <w:pPr>
        <w:spacing w:before="3" w:line="220" w:lineRule="exact"/>
        <w:rPr>
          <w:rFonts w:asciiTheme="minorHAnsi" w:hAnsiTheme="minorHAnsi" w:cstheme="minorHAnsi"/>
          <w:sz w:val="22"/>
          <w:szCs w:val="22"/>
        </w:rPr>
      </w:pPr>
    </w:p>
    <w:p w14:paraId="7D0C8BCB" w14:textId="77777777" w:rsidR="00A23A97" w:rsidRPr="00E53BAE" w:rsidRDefault="00A23A97" w:rsidP="00A23A97">
      <w:pPr>
        <w:ind w:left="593"/>
        <w:rPr>
          <w:rFonts w:asciiTheme="minorHAnsi" w:eastAsia="Courier New" w:hAnsiTheme="minorHAnsi" w:cstheme="minorHAnsi"/>
          <w:sz w:val="22"/>
          <w:szCs w:val="22"/>
        </w:rPr>
      </w:pPr>
      <w:r w:rsidRPr="00E53BAE">
        <w:rPr>
          <w:rFonts w:asciiTheme="minorHAnsi" w:eastAsia="Courier New" w:hAnsiTheme="minorHAnsi" w:cstheme="minorHAnsi"/>
          <w:b/>
          <w:sz w:val="22"/>
          <w:szCs w:val="22"/>
        </w:rPr>
        <w:t>Muy</w:t>
      </w:r>
      <w:r w:rsidRPr="00E53BAE">
        <w:rPr>
          <w:rFonts w:asciiTheme="minorHAnsi" w:eastAsia="Courier New" w:hAnsiTheme="minorHAnsi" w:cstheme="minorHAnsi"/>
          <w:b/>
          <w:spacing w:val="-4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b/>
          <w:sz w:val="22"/>
          <w:szCs w:val="22"/>
        </w:rPr>
        <w:t>Sr./a</w:t>
      </w:r>
      <w:r w:rsidRPr="00E53BAE">
        <w:rPr>
          <w:rFonts w:asciiTheme="minorHAnsi" w:eastAsia="Courier New" w:hAnsiTheme="minorHAnsi" w:cstheme="minorHAnsi"/>
          <w:b/>
          <w:spacing w:val="-6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b/>
          <w:sz w:val="22"/>
          <w:szCs w:val="22"/>
        </w:rPr>
        <w:t>mío/a:</w:t>
      </w:r>
    </w:p>
    <w:p w14:paraId="655BEC98" w14:textId="77777777" w:rsidR="00A23A97" w:rsidRPr="00E53BAE" w:rsidRDefault="00A23A97" w:rsidP="00A23A97">
      <w:pPr>
        <w:spacing w:before="9" w:line="220" w:lineRule="exact"/>
        <w:rPr>
          <w:rFonts w:asciiTheme="minorHAnsi" w:hAnsiTheme="minorHAnsi" w:cstheme="minorHAnsi"/>
          <w:sz w:val="22"/>
          <w:szCs w:val="22"/>
        </w:rPr>
      </w:pPr>
    </w:p>
    <w:p w14:paraId="16C19411" w14:textId="45F20DCC" w:rsidR="00D837A2" w:rsidRPr="00E53BAE" w:rsidRDefault="00D837A2" w:rsidP="00E53BAE">
      <w:pPr>
        <w:pStyle w:val="Default"/>
        <w:spacing w:line="276" w:lineRule="auto"/>
        <w:rPr>
          <w:rFonts w:asciiTheme="minorHAnsi" w:eastAsia="Courier New" w:hAnsiTheme="minorHAnsi" w:cstheme="minorHAnsi"/>
          <w:sz w:val="22"/>
          <w:szCs w:val="22"/>
        </w:rPr>
      </w:pPr>
      <w:r w:rsidRPr="00E53BAE">
        <w:rPr>
          <w:rFonts w:asciiTheme="minorHAnsi" w:eastAsia="Courier New" w:hAnsiTheme="minorHAnsi" w:cstheme="minorHAnsi"/>
          <w:sz w:val="22"/>
          <w:szCs w:val="22"/>
        </w:rPr>
        <w:t>Por la presente, vengo a solicitar a la empresa un permiso retribuido</w:t>
      </w:r>
      <w:r w:rsidR="000F3CBA" w:rsidRPr="00E53BAE">
        <w:rPr>
          <w:rFonts w:asciiTheme="minorHAnsi" w:eastAsia="Courier New" w:hAnsiTheme="minorHAnsi" w:cstheme="minorHAnsi"/>
          <w:sz w:val="22"/>
          <w:szCs w:val="22"/>
        </w:rPr>
        <w:t xml:space="preserve"> de </w:t>
      </w:r>
      <w:sdt>
        <w:sdtPr>
          <w:rPr>
            <w:rFonts w:asciiTheme="minorHAnsi" w:eastAsia="Courier New" w:hAnsiTheme="minorHAnsi" w:cstheme="minorHAnsi"/>
            <w:sz w:val="22"/>
            <w:szCs w:val="22"/>
          </w:rPr>
          <w:id w:val="1874660465"/>
          <w:placeholder>
            <w:docPart w:val="DefaultPlaceholder_-1854013438"/>
          </w:placeholder>
          <w:showingPlcHdr/>
          <w:dropDownList>
            <w:listItem w:displayText="1 día" w:value="1 día"/>
            <w:listItem w:displayText="2 días" w:value="2 días"/>
          </w:dropDownList>
        </w:sdtPr>
        <w:sdtEndPr/>
        <w:sdtContent>
          <w:r w:rsidR="000F3CBA" w:rsidRPr="00E53BAE">
            <w:rPr>
              <w:rStyle w:val="Textodelmarcadordeposicin"/>
              <w:rFonts w:asciiTheme="minorHAnsi" w:hAnsiTheme="minorHAnsi" w:cstheme="minorHAnsi"/>
              <w:sz w:val="22"/>
              <w:szCs w:val="22"/>
            </w:rPr>
            <w:t>Elija un elemento.</w:t>
          </w:r>
        </w:sdtContent>
      </w:sdt>
      <w:r w:rsidRPr="00E53BAE">
        <w:rPr>
          <w:rFonts w:asciiTheme="minorHAnsi" w:eastAsia="Courier New" w:hAnsiTheme="minorHAnsi" w:cstheme="minorHAnsi"/>
          <w:sz w:val="22"/>
          <w:szCs w:val="22"/>
        </w:rPr>
        <w:t xml:space="preserve"> por asuntos propios tal y como recoge el acuerdo firmado el día 4 de diciembre de 2018 por los representantes del MATADERO INSULAR DE TENERIFE, S.A. y los representantes de los trabajadores. Siendo el/</w:t>
      </w:r>
      <w:proofErr w:type="gramStart"/>
      <w:r w:rsidRPr="00E53BAE">
        <w:rPr>
          <w:rFonts w:asciiTheme="minorHAnsi" w:eastAsia="Courier New" w:hAnsiTheme="minorHAnsi" w:cstheme="minorHAnsi"/>
          <w:sz w:val="22"/>
          <w:szCs w:val="22"/>
        </w:rPr>
        <w:t>los</w:t>
      </w:r>
      <w:r w:rsidR="00F21BEA">
        <w:rPr>
          <w:rFonts w:asciiTheme="minorHAnsi" w:eastAsia="Courier New" w:hAnsiTheme="minorHAnsi" w:cstheme="minorHAnsi"/>
          <w:sz w:val="22"/>
          <w:szCs w:val="22"/>
        </w:rPr>
        <w:t xml:space="preserve"> </w:t>
      </w:r>
      <w:r w:rsidR="0062144A" w:rsidRPr="00E53BAE">
        <w:rPr>
          <w:rFonts w:asciiTheme="minorHAnsi" w:eastAsia="Courier New" w:hAnsiTheme="minorHAnsi" w:cstheme="minorHAnsi"/>
          <w:sz w:val="22"/>
          <w:szCs w:val="22"/>
        </w:rPr>
        <w:t xml:space="preserve"> d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>ía</w:t>
      </w:r>
      <w:proofErr w:type="gramEnd"/>
      <w:r w:rsidRPr="00E53BAE">
        <w:rPr>
          <w:rFonts w:asciiTheme="minorHAnsi" w:eastAsia="Courier New" w:hAnsiTheme="minorHAnsi" w:cstheme="minorHAnsi"/>
          <w:sz w:val="22"/>
          <w:szCs w:val="22"/>
        </w:rPr>
        <w:t>/s solicitado/s:</w:t>
      </w:r>
    </w:p>
    <w:sdt>
      <w:sdtPr>
        <w:rPr>
          <w:rFonts w:asciiTheme="minorHAnsi" w:eastAsia="Courier New" w:hAnsiTheme="minorHAnsi" w:cstheme="minorHAnsi"/>
          <w:sz w:val="22"/>
          <w:szCs w:val="22"/>
        </w:rPr>
        <w:id w:val="-439910468"/>
        <w:placeholder>
          <w:docPart w:val="DefaultPlaceholder_-1854013437"/>
        </w:placeholder>
        <w:showingPlcHdr/>
        <w:date>
          <w:dateFormat w:val="dd/MM/yyyy"/>
          <w:lid w:val="es-ES"/>
          <w:storeMappedDataAs w:val="dateTime"/>
          <w:calendar w:val="gregorian"/>
        </w:date>
      </w:sdtPr>
      <w:sdtEndPr/>
      <w:sdtContent>
        <w:p w14:paraId="45863BC2" w14:textId="57772E19" w:rsidR="00D837A2" w:rsidRPr="00E53BAE" w:rsidRDefault="00D837A2" w:rsidP="00E53BAE">
          <w:pPr>
            <w:pStyle w:val="Default"/>
            <w:spacing w:line="276" w:lineRule="auto"/>
            <w:rPr>
              <w:rFonts w:asciiTheme="minorHAnsi" w:eastAsia="Courier New" w:hAnsiTheme="minorHAnsi" w:cstheme="minorHAnsi"/>
              <w:sz w:val="22"/>
              <w:szCs w:val="22"/>
            </w:rPr>
          </w:pPr>
          <w:r w:rsidRPr="00E53BAE">
            <w:rPr>
              <w:rStyle w:val="Textodelmarcadordeposicin"/>
              <w:rFonts w:asciiTheme="minorHAnsi" w:hAnsiTheme="minorHAnsi" w:cstheme="minorHAnsi"/>
              <w:sz w:val="22"/>
              <w:szCs w:val="22"/>
            </w:rPr>
            <w:t>Haga clic aquí o pulse para escribir una fecha.</w:t>
          </w:r>
        </w:p>
      </w:sdtContent>
    </w:sdt>
    <w:sdt>
      <w:sdtPr>
        <w:rPr>
          <w:rFonts w:asciiTheme="minorHAnsi" w:eastAsia="Courier New" w:hAnsiTheme="minorHAnsi" w:cstheme="minorHAnsi"/>
          <w:sz w:val="22"/>
          <w:szCs w:val="22"/>
        </w:rPr>
        <w:id w:val="941881251"/>
        <w:placeholder>
          <w:docPart w:val="DefaultPlaceholder_-1854013437"/>
        </w:placeholder>
        <w:showingPlcHdr/>
        <w:date>
          <w:dateFormat w:val="dd/MM/yyyy"/>
          <w:lid w:val="es-ES"/>
          <w:storeMappedDataAs w:val="dateTime"/>
          <w:calendar w:val="gregorian"/>
        </w:date>
      </w:sdtPr>
      <w:sdtEndPr/>
      <w:sdtContent>
        <w:p w14:paraId="0F7372A0" w14:textId="4350A695" w:rsidR="00D837A2" w:rsidRPr="00E53BAE" w:rsidRDefault="00D837A2" w:rsidP="00E53BAE">
          <w:pPr>
            <w:pStyle w:val="Default"/>
            <w:tabs>
              <w:tab w:val="left" w:pos="5052"/>
            </w:tabs>
            <w:spacing w:line="276" w:lineRule="auto"/>
            <w:rPr>
              <w:rFonts w:asciiTheme="minorHAnsi" w:eastAsia="Courier New" w:hAnsiTheme="minorHAnsi" w:cstheme="minorHAnsi"/>
              <w:sz w:val="22"/>
              <w:szCs w:val="22"/>
            </w:rPr>
          </w:pPr>
          <w:r w:rsidRPr="00E53BAE">
            <w:rPr>
              <w:rStyle w:val="Textodelmarcadordeposicin"/>
              <w:rFonts w:asciiTheme="minorHAnsi" w:hAnsiTheme="minorHAnsi" w:cstheme="minorHAnsi"/>
              <w:sz w:val="22"/>
              <w:szCs w:val="22"/>
            </w:rPr>
            <w:t>Haga clic aquí o pulse para escribir una fecha.</w:t>
          </w:r>
        </w:p>
      </w:sdtContent>
    </w:sdt>
    <w:p w14:paraId="51203048" w14:textId="1E73E1E2" w:rsidR="00A23A97" w:rsidRPr="00E53BAE" w:rsidRDefault="00D837A2" w:rsidP="00E53BAE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53BAE">
        <w:rPr>
          <w:rFonts w:asciiTheme="minorHAnsi" w:eastAsia="Courier New" w:hAnsiTheme="minorHAnsi" w:cstheme="minorHAnsi"/>
          <w:sz w:val="22"/>
          <w:szCs w:val="22"/>
        </w:rPr>
        <w:br/>
        <w:t>    </w:t>
      </w:r>
      <w:r w:rsidR="000F3CBA" w:rsidRPr="00E53BAE">
        <w:rPr>
          <w:rFonts w:asciiTheme="minorHAnsi" w:hAnsiTheme="minorHAnsi" w:cstheme="minorHAnsi"/>
          <w:sz w:val="22"/>
          <w:szCs w:val="22"/>
        </w:rPr>
        <w:t>    </w:t>
      </w:r>
    </w:p>
    <w:p w14:paraId="5AE90CCD" w14:textId="5EAD4E6D" w:rsidR="00A23A97" w:rsidRPr="00E53BAE" w:rsidRDefault="00A23A97" w:rsidP="00A23A97">
      <w:pPr>
        <w:spacing w:line="719" w:lineRule="auto"/>
        <w:ind w:left="593" w:right="959"/>
        <w:rPr>
          <w:rFonts w:asciiTheme="minorHAnsi" w:eastAsia="Courier New" w:hAnsiTheme="minorHAnsi" w:cstheme="minorHAnsi"/>
          <w:sz w:val="22"/>
          <w:szCs w:val="22"/>
        </w:rPr>
      </w:pPr>
      <w:r w:rsidRPr="00E53BAE">
        <w:rPr>
          <w:rFonts w:asciiTheme="minorHAnsi" w:eastAsia="Courier New" w:hAnsiTheme="minorHAnsi" w:cstheme="minorHAnsi"/>
          <w:sz w:val="22"/>
          <w:szCs w:val="22"/>
        </w:rPr>
        <w:t>Rogándole</w:t>
      </w:r>
      <w:r w:rsidRPr="00E53BAE">
        <w:rPr>
          <w:rFonts w:asciiTheme="minorHAnsi" w:eastAsia="Courier New" w:hAnsiTheme="minorHAnsi" w:cstheme="minorHAnsi"/>
          <w:spacing w:val="-11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>acuse</w:t>
      </w:r>
      <w:r w:rsidRPr="00E53BAE">
        <w:rPr>
          <w:rFonts w:asciiTheme="minorHAnsi" w:eastAsia="Courier New" w:hAnsiTheme="minorHAnsi" w:cstheme="minorHAnsi"/>
          <w:spacing w:val="-6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>recibo</w:t>
      </w:r>
      <w:r w:rsidRPr="00E53BAE">
        <w:rPr>
          <w:rFonts w:asciiTheme="minorHAnsi" w:eastAsia="Courier New" w:hAnsiTheme="minorHAnsi" w:cstheme="minorHAnsi"/>
          <w:spacing w:val="-7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>del</w:t>
      </w:r>
      <w:r w:rsidRPr="00E53BAE">
        <w:rPr>
          <w:rFonts w:asciiTheme="minorHAnsi" w:eastAsia="Courier New" w:hAnsiTheme="minorHAnsi" w:cstheme="minorHAnsi"/>
          <w:spacing w:val="-4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>presente</w:t>
      </w:r>
      <w:r w:rsidRPr="00E53BAE">
        <w:rPr>
          <w:rFonts w:asciiTheme="minorHAnsi" w:eastAsia="Courier New" w:hAnsiTheme="minorHAnsi" w:cstheme="minorHAnsi"/>
          <w:spacing w:val="-10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>escrito,</w:t>
      </w:r>
      <w:r w:rsidRPr="00E53BAE">
        <w:rPr>
          <w:rFonts w:asciiTheme="minorHAnsi" w:eastAsia="Courier New" w:hAnsiTheme="minorHAnsi" w:cstheme="minorHAnsi"/>
          <w:spacing w:val="-10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>reciba</w:t>
      </w:r>
      <w:r w:rsidRPr="00E53BAE">
        <w:rPr>
          <w:rFonts w:asciiTheme="minorHAnsi" w:eastAsia="Courier New" w:hAnsiTheme="minorHAnsi" w:cstheme="minorHAnsi"/>
          <w:spacing w:val="-7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>un</w:t>
      </w:r>
      <w:r w:rsidRPr="00E53BAE">
        <w:rPr>
          <w:rFonts w:asciiTheme="minorHAnsi" w:eastAsia="Courier New" w:hAnsiTheme="minorHAnsi" w:cstheme="minorHAnsi"/>
          <w:spacing w:val="-2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>cordial</w:t>
      </w:r>
      <w:r w:rsidRPr="00E53BAE">
        <w:rPr>
          <w:rFonts w:asciiTheme="minorHAnsi" w:eastAsia="Courier New" w:hAnsiTheme="minorHAnsi" w:cstheme="minorHAnsi"/>
          <w:spacing w:val="-8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sz w:val="22"/>
          <w:szCs w:val="22"/>
        </w:rPr>
        <w:t xml:space="preserve">saludo. </w:t>
      </w:r>
    </w:p>
    <w:p w14:paraId="39A695B2" w14:textId="78046554" w:rsidR="008E46B3" w:rsidRPr="00E53BAE" w:rsidRDefault="00E53BAE" w:rsidP="00A23A97">
      <w:pPr>
        <w:spacing w:line="719" w:lineRule="auto"/>
        <w:ind w:left="593" w:right="959"/>
        <w:rPr>
          <w:rFonts w:asciiTheme="minorHAnsi" w:eastAsia="Courier New" w:hAnsiTheme="minorHAnsi" w:cstheme="minorHAnsi"/>
          <w:sz w:val="22"/>
          <w:szCs w:val="22"/>
        </w:rPr>
      </w:pPr>
      <w:r>
        <w:rPr>
          <w:rFonts w:asciiTheme="minorHAnsi" w:eastAsia="Courier New" w:hAnsiTheme="minorHAnsi" w:cstheme="minorHAnsi"/>
          <w:sz w:val="22"/>
          <w:szCs w:val="22"/>
        </w:rPr>
        <w:t xml:space="preserve">                  </w:t>
      </w:r>
    </w:p>
    <w:p w14:paraId="66E8C41D" w14:textId="3B434314" w:rsidR="00A23A97" w:rsidRPr="00E53BAE" w:rsidRDefault="00A23A97" w:rsidP="00BC32A2">
      <w:pPr>
        <w:spacing w:line="220" w:lineRule="exact"/>
        <w:ind w:left="284" w:right="2397" w:firstLine="850"/>
        <w:rPr>
          <w:rFonts w:asciiTheme="minorHAnsi" w:eastAsia="Courier New" w:hAnsiTheme="minorHAnsi" w:cstheme="minorHAnsi"/>
          <w:sz w:val="22"/>
          <w:szCs w:val="22"/>
        </w:rPr>
      </w:pPr>
      <w:r w:rsidRPr="00E53BAE">
        <w:rPr>
          <w:rFonts w:asciiTheme="minorHAnsi" w:eastAsia="Courier New" w:hAnsiTheme="minorHAnsi" w:cstheme="minorHAnsi"/>
          <w:b/>
          <w:position w:val="2"/>
          <w:sz w:val="22"/>
          <w:szCs w:val="22"/>
        </w:rPr>
        <w:t>EL</w:t>
      </w:r>
      <w:r w:rsidRPr="00E53BAE">
        <w:rPr>
          <w:rFonts w:asciiTheme="minorHAnsi" w:eastAsia="Courier New" w:hAnsiTheme="minorHAnsi" w:cstheme="minorHAnsi"/>
          <w:b/>
          <w:spacing w:val="-2"/>
          <w:position w:val="2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b/>
          <w:position w:val="2"/>
          <w:sz w:val="22"/>
          <w:szCs w:val="22"/>
        </w:rPr>
        <w:t xml:space="preserve">TRABAJADOR              </w:t>
      </w:r>
      <w:r w:rsidR="00BC32A2" w:rsidRPr="00E53BAE">
        <w:rPr>
          <w:rFonts w:asciiTheme="minorHAnsi" w:eastAsia="Courier New" w:hAnsiTheme="minorHAnsi" w:cstheme="minorHAnsi"/>
          <w:b/>
          <w:position w:val="2"/>
          <w:sz w:val="22"/>
          <w:szCs w:val="22"/>
        </w:rPr>
        <w:t xml:space="preserve">           </w:t>
      </w:r>
      <w:r w:rsidR="00E53BAE">
        <w:rPr>
          <w:rFonts w:asciiTheme="minorHAnsi" w:eastAsia="Courier New" w:hAnsiTheme="minorHAnsi" w:cstheme="minorHAnsi"/>
          <w:b/>
          <w:position w:val="2"/>
          <w:sz w:val="22"/>
          <w:szCs w:val="22"/>
        </w:rPr>
        <w:t xml:space="preserve">                                 </w:t>
      </w:r>
      <w:r w:rsidRPr="00E53BAE">
        <w:rPr>
          <w:rFonts w:asciiTheme="minorHAnsi" w:eastAsia="Courier New" w:hAnsiTheme="minorHAnsi" w:cstheme="minorHAnsi"/>
          <w:b/>
          <w:spacing w:val="109"/>
          <w:position w:val="2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b/>
          <w:position w:val="2"/>
          <w:sz w:val="22"/>
          <w:szCs w:val="22"/>
        </w:rPr>
        <w:t>POR</w:t>
      </w:r>
      <w:r w:rsidRPr="00E53BAE">
        <w:rPr>
          <w:rFonts w:asciiTheme="minorHAnsi" w:eastAsia="Courier New" w:hAnsiTheme="minorHAnsi" w:cstheme="minorHAnsi"/>
          <w:b/>
          <w:spacing w:val="-4"/>
          <w:position w:val="2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b/>
          <w:position w:val="2"/>
          <w:sz w:val="22"/>
          <w:szCs w:val="22"/>
        </w:rPr>
        <w:t>LA</w:t>
      </w:r>
      <w:r w:rsidRPr="00E53BAE">
        <w:rPr>
          <w:rFonts w:asciiTheme="minorHAnsi" w:eastAsia="Courier New" w:hAnsiTheme="minorHAnsi" w:cstheme="minorHAnsi"/>
          <w:b/>
          <w:spacing w:val="-2"/>
          <w:position w:val="2"/>
          <w:sz w:val="22"/>
          <w:szCs w:val="22"/>
        </w:rPr>
        <w:t xml:space="preserve"> </w:t>
      </w:r>
      <w:r w:rsidRPr="00E53BAE">
        <w:rPr>
          <w:rFonts w:asciiTheme="minorHAnsi" w:eastAsia="Courier New" w:hAnsiTheme="minorHAnsi" w:cstheme="minorHAnsi"/>
          <w:b/>
          <w:w w:val="99"/>
          <w:position w:val="2"/>
          <w:sz w:val="22"/>
          <w:szCs w:val="22"/>
        </w:rPr>
        <w:t>EMPRESA</w:t>
      </w:r>
    </w:p>
    <w:p w14:paraId="0AB87776" w14:textId="77777777" w:rsidR="00A23A97" w:rsidRPr="00E53BAE" w:rsidRDefault="00A23A97" w:rsidP="00A23A97">
      <w:pPr>
        <w:spacing w:line="200" w:lineRule="exact"/>
        <w:rPr>
          <w:rFonts w:asciiTheme="minorHAnsi" w:hAnsiTheme="minorHAnsi" w:cstheme="minorHAnsi"/>
          <w:sz w:val="22"/>
          <w:szCs w:val="22"/>
        </w:rPr>
      </w:pPr>
    </w:p>
    <w:p w14:paraId="61CBA50F" w14:textId="77777777" w:rsidR="00A23A97" w:rsidRPr="00464513" w:rsidRDefault="00A23A97" w:rsidP="00A23A97">
      <w:pPr>
        <w:spacing w:line="200" w:lineRule="exact"/>
      </w:pPr>
    </w:p>
    <w:p w14:paraId="5C881D52" w14:textId="77777777" w:rsidR="00A23A97" w:rsidRPr="00464513" w:rsidRDefault="00A23A97" w:rsidP="00A23A97">
      <w:pPr>
        <w:spacing w:line="200" w:lineRule="exact"/>
      </w:pPr>
    </w:p>
    <w:p w14:paraId="6CD9A9B4" w14:textId="77777777" w:rsidR="00A23A97" w:rsidRPr="00464513" w:rsidRDefault="00A23A97" w:rsidP="00A23A97">
      <w:pPr>
        <w:spacing w:line="200" w:lineRule="exact"/>
      </w:pPr>
    </w:p>
    <w:p w14:paraId="75505333" w14:textId="2D73139A" w:rsidR="00A23A97" w:rsidRDefault="00A23A97" w:rsidP="00A23A97">
      <w:pPr>
        <w:spacing w:line="200" w:lineRule="exact"/>
      </w:pPr>
    </w:p>
    <w:p w14:paraId="32C3C81F" w14:textId="77777777" w:rsidR="000840C1" w:rsidRPr="00464513" w:rsidRDefault="000840C1" w:rsidP="00A23A97">
      <w:pPr>
        <w:spacing w:line="200" w:lineRule="exact"/>
      </w:pPr>
    </w:p>
    <w:p w14:paraId="2594D2A0" w14:textId="77777777" w:rsidR="00A23A97" w:rsidRPr="00464513" w:rsidRDefault="00A23A97" w:rsidP="00A23A97">
      <w:pPr>
        <w:spacing w:line="200" w:lineRule="exact"/>
      </w:pPr>
    </w:p>
    <w:p w14:paraId="59610AC8" w14:textId="77777777" w:rsidR="00A23A97" w:rsidRPr="00464513" w:rsidRDefault="00A23A97" w:rsidP="00A23A97">
      <w:pPr>
        <w:spacing w:before="15" w:line="240" w:lineRule="exact"/>
      </w:pPr>
    </w:p>
    <w:p w14:paraId="7AE77F82" w14:textId="1E7134D4" w:rsidR="00A23A97" w:rsidRPr="00464513" w:rsidRDefault="00A23A97" w:rsidP="00BC32A2">
      <w:pPr>
        <w:ind w:right="1495"/>
        <w:rPr>
          <w:rFonts w:ascii="Courier New" w:eastAsia="Courier New" w:hAnsi="Courier New" w:cs="Courier New"/>
        </w:rPr>
      </w:pPr>
      <w:r w:rsidRPr="00464513">
        <w:rPr>
          <w:rFonts w:ascii="Courier New" w:eastAsia="Courier New" w:hAnsi="Courier New" w:cs="Courier New"/>
          <w:sz w:val="20"/>
          <w:szCs w:val="20"/>
        </w:rPr>
        <w:t>Fdo.:</w:t>
      </w:r>
      <w:r w:rsidRPr="00464513">
        <w:rPr>
          <w:rFonts w:ascii="Courier New" w:eastAsia="Courier New" w:hAnsi="Courier New" w:cs="Courier New"/>
          <w:b/>
          <w:bCs/>
        </w:rPr>
        <w:t xml:space="preserve"> </w:t>
      </w:r>
      <w:sdt>
        <w:sdtPr>
          <w:rPr>
            <w:rFonts w:ascii="Courier New" w:eastAsia="Courier New" w:hAnsi="Courier New" w:cs="Courier New"/>
            <w:b/>
            <w:bCs/>
          </w:rPr>
          <w:id w:val="1084887593"/>
          <w:placeholder>
            <w:docPart w:val="2B0D9D6D2CD14F6CAB347D818E9D1F03"/>
          </w:placeholder>
          <w:showingPlcHdr/>
          <w:text/>
        </w:sdtPr>
        <w:sdtEndPr>
          <w:rPr>
            <w:rStyle w:val="Textodelmarcadordeposicin"/>
            <w:rFonts w:ascii="Times New Roman" w:eastAsia="Times New Roman" w:hAnsi="Times New Roman" w:cs="Times New Roman"/>
            <w:b w:val="0"/>
            <w:bCs w:val="0"/>
            <w:color w:val="808080"/>
          </w:rPr>
        </w:sdtEndPr>
        <w:sdtContent>
          <w:r w:rsidRPr="00BC32A2">
            <w:rPr>
              <w:rStyle w:val="Textodelmarcadordeposicin"/>
              <w:sz w:val="20"/>
              <w:szCs w:val="20"/>
            </w:rPr>
            <w:t>Haga clic o pulse aquí para escribir su nombre</w:t>
          </w:r>
        </w:sdtContent>
      </w:sdt>
      <w:r w:rsidRPr="00464513">
        <w:rPr>
          <w:rFonts w:ascii="Courier New" w:eastAsia="Courier New" w:hAnsi="Courier New" w:cs="Courier New"/>
          <w:sz w:val="20"/>
          <w:szCs w:val="20"/>
        </w:rPr>
        <w:t xml:space="preserve">    </w:t>
      </w:r>
      <w:r w:rsidR="00E53BAE">
        <w:rPr>
          <w:rFonts w:ascii="Courier New" w:eastAsia="Courier New" w:hAnsi="Courier New" w:cs="Courier New"/>
          <w:sz w:val="20"/>
          <w:szCs w:val="20"/>
        </w:rPr>
        <w:t xml:space="preserve">     </w:t>
      </w:r>
      <w:r w:rsidRPr="00464513">
        <w:rPr>
          <w:rFonts w:ascii="Courier New" w:eastAsia="Courier New" w:hAnsi="Courier New" w:cs="Courier New"/>
          <w:sz w:val="20"/>
          <w:szCs w:val="20"/>
        </w:rPr>
        <w:t xml:space="preserve"> </w:t>
      </w:r>
      <w:r w:rsidRPr="00464513">
        <w:rPr>
          <w:rFonts w:ascii="Courier New" w:eastAsia="Courier New" w:hAnsi="Courier New" w:cs="Courier New"/>
          <w:spacing w:val="109"/>
          <w:sz w:val="20"/>
          <w:szCs w:val="20"/>
        </w:rPr>
        <w:t xml:space="preserve"> </w:t>
      </w:r>
      <w:r w:rsidRPr="00464513">
        <w:rPr>
          <w:rFonts w:ascii="Courier New" w:eastAsia="Courier New" w:hAnsi="Courier New" w:cs="Courier New"/>
          <w:sz w:val="20"/>
          <w:szCs w:val="20"/>
        </w:rPr>
        <w:t>Fd</w:t>
      </w:r>
      <w:r w:rsidRPr="00464513">
        <w:rPr>
          <w:rFonts w:ascii="Courier New" w:eastAsia="Courier New" w:hAnsi="Courier New" w:cs="Courier New"/>
          <w:spacing w:val="1"/>
          <w:sz w:val="20"/>
          <w:szCs w:val="20"/>
        </w:rPr>
        <w:t>o</w:t>
      </w:r>
      <w:r w:rsidRPr="00464513">
        <w:rPr>
          <w:rFonts w:ascii="Courier New" w:eastAsia="Courier New" w:hAnsi="Courier New" w:cs="Courier New"/>
          <w:sz w:val="20"/>
          <w:szCs w:val="20"/>
        </w:rPr>
        <w:t>.:</w:t>
      </w:r>
      <w:r w:rsidRPr="00464513">
        <w:rPr>
          <w:rFonts w:ascii="Courier New" w:eastAsia="Courier New" w:hAnsi="Courier New" w:cs="Courier New"/>
          <w:spacing w:val="-6"/>
          <w:sz w:val="20"/>
          <w:szCs w:val="20"/>
        </w:rPr>
        <w:t xml:space="preserve"> </w:t>
      </w:r>
    </w:p>
    <w:p w14:paraId="6EC09597" w14:textId="30ADB52E" w:rsidR="00A23A97" w:rsidRPr="00464513" w:rsidRDefault="00A23A97" w:rsidP="00BC32A2">
      <w:pPr>
        <w:spacing w:line="200" w:lineRule="exact"/>
        <w:ind w:left="5634"/>
        <w:rPr>
          <w:sz w:val="19"/>
          <w:szCs w:val="19"/>
        </w:rPr>
      </w:pPr>
    </w:p>
    <w:p w14:paraId="71D8FCA1" w14:textId="77777777" w:rsidR="00BC32A2" w:rsidRPr="00464513" w:rsidRDefault="00BC32A2" w:rsidP="00A23A97">
      <w:pPr>
        <w:spacing w:before="4" w:line="180" w:lineRule="exact"/>
        <w:rPr>
          <w:sz w:val="19"/>
          <w:szCs w:val="19"/>
        </w:rPr>
      </w:pPr>
    </w:p>
    <w:p w14:paraId="0B2B9885" w14:textId="7185DDC3" w:rsidR="00A23A97" w:rsidRDefault="00A23A97" w:rsidP="00A23A97">
      <w:pPr>
        <w:spacing w:before="4" w:line="180" w:lineRule="exact"/>
        <w:rPr>
          <w:sz w:val="19"/>
          <w:szCs w:val="19"/>
        </w:rPr>
      </w:pPr>
    </w:p>
    <w:p w14:paraId="37996C77" w14:textId="7C7765CF" w:rsidR="00BC32A2" w:rsidRDefault="00BC32A2" w:rsidP="00A23A97">
      <w:pPr>
        <w:spacing w:before="4" w:line="180" w:lineRule="exact"/>
        <w:rPr>
          <w:sz w:val="19"/>
          <w:szCs w:val="19"/>
        </w:rPr>
      </w:pPr>
    </w:p>
    <w:p w14:paraId="0B89B4E8" w14:textId="3CEDE1C0" w:rsidR="000840C1" w:rsidRDefault="000840C1" w:rsidP="00A23A97">
      <w:pPr>
        <w:spacing w:before="4" w:line="180" w:lineRule="exact"/>
        <w:rPr>
          <w:sz w:val="19"/>
          <w:szCs w:val="19"/>
        </w:rPr>
      </w:pPr>
    </w:p>
    <w:p w14:paraId="0CFA68CE" w14:textId="7D936972" w:rsidR="000840C1" w:rsidRDefault="000840C1" w:rsidP="00A23A97">
      <w:pPr>
        <w:spacing w:before="4" w:line="180" w:lineRule="exact"/>
        <w:rPr>
          <w:sz w:val="19"/>
          <w:szCs w:val="19"/>
        </w:rPr>
      </w:pPr>
    </w:p>
    <w:p w14:paraId="1B41269D" w14:textId="77777777" w:rsidR="000840C1" w:rsidRDefault="000840C1" w:rsidP="00A23A97">
      <w:pPr>
        <w:spacing w:before="4" w:line="180" w:lineRule="exact"/>
        <w:rPr>
          <w:sz w:val="19"/>
          <w:szCs w:val="19"/>
        </w:rPr>
      </w:pPr>
    </w:p>
    <w:p w14:paraId="2533EC9D" w14:textId="77777777" w:rsidR="00BC32A2" w:rsidRPr="00442EA3" w:rsidRDefault="00BC32A2" w:rsidP="00A23A97">
      <w:pPr>
        <w:spacing w:before="4" w:line="180" w:lineRule="exact"/>
        <w:rPr>
          <w:color w:val="AEAAAA" w:themeColor="background2" w:themeShade="BF"/>
          <w:sz w:val="19"/>
          <w:szCs w:val="19"/>
        </w:rPr>
      </w:pPr>
    </w:p>
    <w:p w14:paraId="2286CE1B" w14:textId="77321536" w:rsidR="00A23A97" w:rsidRPr="00442EA3" w:rsidRDefault="008E46B3" w:rsidP="00A23A97">
      <w:pPr>
        <w:spacing w:before="4" w:line="180" w:lineRule="exact"/>
        <w:rPr>
          <w:rFonts w:asciiTheme="minorHAnsi" w:hAnsiTheme="minorHAnsi" w:cstheme="minorHAnsi"/>
          <w:color w:val="AEAAAA" w:themeColor="background2" w:themeShade="BF"/>
          <w:sz w:val="18"/>
          <w:szCs w:val="18"/>
        </w:rPr>
      </w:pPr>
      <w:r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>Acuerdo Matadero Insular de Tenerife, S.A.</w:t>
      </w:r>
      <w:r w:rsidR="0062144A"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 xml:space="preserve"> 12/2018</w:t>
      </w:r>
    </w:p>
    <w:p w14:paraId="289DA698" w14:textId="05B92241" w:rsidR="00A23A97" w:rsidRPr="00442EA3" w:rsidRDefault="00A23A97" w:rsidP="00A23A97">
      <w:pPr>
        <w:spacing w:before="4" w:line="180" w:lineRule="exact"/>
        <w:rPr>
          <w:rFonts w:asciiTheme="minorHAnsi" w:hAnsiTheme="minorHAnsi" w:cstheme="minorHAnsi"/>
          <w:color w:val="AEAAAA" w:themeColor="background2" w:themeShade="BF"/>
          <w:sz w:val="18"/>
          <w:szCs w:val="18"/>
        </w:rPr>
      </w:pPr>
      <w:r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 xml:space="preserve">Artículo </w:t>
      </w:r>
      <w:r w:rsidR="008E46B3"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>10</w:t>
      </w:r>
      <w:r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 xml:space="preserve">. </w:t>
      </w:r>
      <w:r w:rsidR="008E46B3"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>Días de Asuntos Propios</w:t>
      </w:r>
      <w:r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>.</w:t>
      </w:r>
    </w:p>
    <w:p w14:paraId="06510646" w14:textId="07BB0DBC" w:rsidR="008E46B3" w:rsidRPr="00442EA3" w:rsidRDefault="008E46B3" w:rsidP="00A23A97">
      <w:pPr>
        <w:spacing w:before="4" w:line="180" w:lineRule="exact"/>
        <w:rPr>
          <w:rFonts w:asciiTheme="minorHAnsi" w:hAnsiTheme="minorHAnsi" w:cstheme="minorHAnsi"/>
          <w:color w:val="AEAAAA" w:themeColor="background2" w:themeShade="BF"/>
          <w:sz w:val="18"/>
          <w:szCs w:val="18"/>
        </w:rPr>
      </w:pPr>
      <w:r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>Cada</w:t>
      </w:r>
      <w:r w:rsidR="00A23A97"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 xml:space="preserve"> trabajador</w:t>
      </w:r>
      <w:r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 xml:space="preserve">/a tendrá derecho a dos </w:t>
      </w:r>
      <w:r w:rsidR="0062144A"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>días</w:t>
      </w:r>
      <w:r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 xml:space="preserve"> de asuntos propios. Se tendrá que solicitar su disfrute con un mínimo de 7 días naturales de antelación.</w:t>
      </w:r>
    </w:p>
    <w:p w14:paraId="50CDE488" w14:textId="3CA1F50B" w:rsidR="00A23A97" w:rsidRPr="00442EA3" w:rsidRDefault="008E46B3" w:rsidP="00A23A97">
      <w:pPr>
        <w:spacing w:before="4" w:line="180" w:lineRule="exact"/>
        <w:rPr>
          <w:rFonts w:asciiTheme="minorHAnsi" w:hAnsiTheme="minorHAnsi" w:cstheme="minorHAnsi"/>
          <w:color w:val="AEAAAA" w:themeColor="background2" w:themeShade="BF"/>
          <w:sz w:val="18"/>
          <w:szCs w:val="18"/>
        </w:rPr>
      </w:pPr>
      <w:r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 xml:space="preserve">La concesión de los días de asuntos propios vendrá condicionada a la disponibilidad de personal en la empresa </w:t>
      </w:r>
      <w:r w:rsidR="0062144A"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>para que no se vea alterada, ni la producción, ni los servicios.</w:t>
      </w:r>
    </w:p>
    <w:p w14:paraId="2C4287CE" w14:textId="2E0A9674" w:rsidR="0062144A" w:rsidRPr="00442EA3" w:rsidRDefault="0062144A" w:rsidP="00A23A97">
      <w:pPr>
        <w:spacing w:before="4" w:line="180" w:lineRule="exact"/>
        <w:rPr>
          <w:color w:val="AEAAAA" w:themeColor="background2" w:themeShade="BF"/>
          <w:sz w:val="16"/>
          <w:szCs w:val="16"/>
        </w:rPr>
      </w:pPr>
      <w:r w:rsidRPr="00442EA3">
        <w:rPr>
          <w:rFonts w:asciiTheme="minorHAnsi" w:hAnsiTheme="minorHAnsi" w:cstheme="minorHAnsi"/>
          <w:color w:val="AEAAAA" w:themeColor="background2" w:themeShade="BF"/>
          <w:sz w:val="18"/>
          <w:szCs w:val="18"/>
        </w:rPr>
        <w:t>Los días de asuntos propios no podrán disfrutarse en diciembre</w:t>
      </w:r>
      <w:r w:rsidRPr="00442EA3">
        <w:rPr>
          <w:color w:val="AEAAAA" w:themeColor="background2" w:themeShade="BF"/>
          <w:sz w:val="16"/>
          <w:szCs w:val="16"/>
        </w:rPr>
        <w:t>.</w:t>
      </w:r>
    </w:p>
    <w:sectPr w:rsidR="0062144A" w:rsidRPr="00442EA3" w:rsidSect="00BC32A2">
      <w:headerReference w:type="first" r:id="rId8"/>
      <w:footerReference w:type="first" r:id="rId9"/>
      <w:pgSz w:w="11906" w:h="16838" w:code="9"/>
      <w:pgMar w:top="2244" w:right="991" w:bottom="284" w:left="851" w:header="851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5EAF3" w14:textId="77777777" w:rsidR="00D84ED8" w:rsidRDefault="00D84ED8">
      <w:r>
        <w:separator/>
      </w:r>
    </w:p>
  </w:endnote>
  <w:endnote w:type="continuationSeparator" w:id="0">
    <w:p w14:paraId="2C286CC8" w14:textId="77777777" w:rsidR="00D84ED8" w:rsidRDefault="00D84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elia-Rounded-UP-Light">
    <w:altName w:val="Arial"/>
    <w:panose1 w:val="00000000000000000000"/>
    <w:charset w:val="00"/>
    <w:family w:val="modern"/>
    <w:notTrueType/>
    <w:pitch w:val="variable"/>
    <w:sig w:usb0="8000002F" w:usb1="4000004A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2D358F-59C5-447A-815B-57AF3825B605}"/>
    <w:embedBold r:id="rId2" w:fontKey="{642B6CAF-B6D0-48FF-A5BE-3DD2FA2323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41B96" w14:textId="77777777" w:rsidR="00D84ED8" w:rsidRDefault="00D84ED8" w:rsidP="006C245D">
    <w:pPr>
      <w:pStyle w:val="Piedepgina"/>
      <w:ind w:left="2268"/>
      <w:jc w:val="right"/>
      <w:rPr>
        <w:rFonts w:cs="Arial"/>
        <w:color w:val="7F7F7F"/>
        <w:sz w:val="16"/>
        <w:szCs w:val="16"/>
      </w:rPr>
    </w:pPr>
  </w:p>
  <w:p w14:paraId="0463164C" w14:textId="77777777" w:rsidR="00D84ED8" w:rsidRPr="003858C2" w:rsidRDefault="00D84ED8" w:rsidP="006C245D">
    <w:pPr>
      <w:pStyle w:val="Piedepgina"/>
      <w:ind w:left="2268"/>
      <w:jc w:val="right"/>
      <w:rPr>
        <w:rFonts w:cs="Arial"/>
        <w:color w:val="7F7F7F"/>
        <w:sz w:val="14"/>
        <w:szCs w:val="14"/>
      </w:rPr>
    </w:pPr>
    <w:r w:rsidRPr="003858C2">
      <w:rPr>
        <w:rFonts w:cs="Arial"/>
        <w:color w:val="7F7F7F"/>
        <w:sz w:val="16"/>
        <w:szCs w:val="16"/>
      </w:rPr>
      <w:t xml:space="preserve">P| </w:t>
    </w:r>
    <w:r w:rsidRPr="003858C2">
      <w:rPr>
        <w:rFonts w:cs="Arial"/>
        <w:color w:val="7F7F7F"/>
        <w:sz w:val="16"/>
        <w:szCs w:val="16"/>
      </w:rPr>
      <w:fldChar w:fldCharType="begin"/>
    </w:r>
    <w:r w:rsidRPr="003858C2">
      <w:rPr>
        <w:rFonts w:cs="Arial"/>
        <w:color w:val="7F7F7F"/>
        <w:sz w:val="16"/>
        <w:szCs w:val="16"/>
      </w:rPr>
      <w:instrText>PAGE</w:instrText>
    </w:r>
    <w:r w:rsidRPr="003858C2">
      <w:rPr>
        <w:rFonts w:cs="Arial"/>
        <w:color w:val="7F7F7F"/>
        <w:sz w:val="16"/>
        <w:szCs w:val="16"/>
      </w:rPr>
      <w:fldChar w:fldCharType="separate"/>
    </w:r>
    <w:r w:rsidR="008A4920">
      <w:rPr>
        <w:rFonts w:cs="Arial"/>
        <w:noProof/>
        <w:color w:val="7F7F7F"/>
        <w:sz w:val="16"/>
        <w:szCs w:val="16"/>
      </w:rPr>
      <w:t>1</w:t>
    </w:r>
    <w:r w:rsidRPr="003858C2">
      <w:rPr>
        <w:rFonts w:cs="Arial"/>
        <w:color w:val="7F7F7F"/>
        <w:sz w:val="16"/>
        <w:szCs w:val="16"/>
      </w:rPr>
      <w:fldChar w:fldCharType="end"/>
    </w:r>
    <w:r w:rsidRPr="003858C2">
      <w:rPr>
        <w:rFonts w:cs="Arial"/>
        <w:color w:val="7F7F7F"/>
        <w:sz w:val="16"/>
        <w:szCs w:val="16"/>
      </w:rPr>
      <w:t xml:space="preserve"> de </w:t>
    </w:r>
    <w:r w:rsidRPr="003858C2">
      <w:rPr>
        <w:rFonts w:cs="Arial"/>
        <w:color w:val="7F7F7F"/>
        <w:sz w:val="16"/>
        <w:szCs w:val="16"/>
      </w:rPr>
      <w:fldChar w:fldCharType="begin"/>
    </w:r>
    <w:r w:rsidRPr="003858C2">
      <w:rPr>
        <w:rFonts w:cs="Arial"/>
        <w:color w:val="7F7F7F"/>
        <w:sz w:val="16"/>
        <w:szCs w:val="16"/>
      </w:rPr>
      <w:instrText>NUMPAGES</w:instrText>
    </w:r>
    <w:r w:rsidRPr="003858C2">
      <w:rPr>
        <w:rFonts w:cs="Arial"/>
        <w:color w:val="7F7F7F"/>
        <w:sz w:val="16"/>
        <w:szCs w:val="16"/>
      </w:rPr>
      <w:fldChar w:fldCharType="separate"/>
    </w:r>
    <w:r w:rsidR="008A4920">
      <w:rPr>
        <w:rFonts w:cs="Arial"/>
        <w:noProof/>
        <w:color w:val="7F7F7F"/>
        <w:sz w:val="16"/>
        <w:szCs w:val="16"/>
      </w:rPr>
      <w:t>1</w:t>
    </w:r>
    <w:r w:rsidRPr="003858C2">
      <w:rPr>
        <w:rFonts w:cs="Arial"/>
        <w:color w:val="7F7F7F"/>
        <w:sz w:val="16"/>
        <w:szCs w:val="16"/>
      </w:rPr>
      <w:fldChar w:fldCharType="end"/>
    </w:r>
  </w:p>
  <w:p w14:paraId="685B1C0D" w14:textId="77777777" w:rsidR="00D84ED8" w:rsidRDefault="00D84ED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1B8C2" w14:textId="77777777" w:rsidR="00D84ED8" w:rsidRDefault="00D84ED8">
      <w:r>
        <w:separator/>
      </w:r>
    </w:p>
  </w:footnote>
  <w:footnote w:type="continuationSeparator" w:id="0">
    <w:p w14:paraId="7B316F73" w14:textId="77777777" w:rsidR="00D84ED8" w:rsidRDefault="00D84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5519" w:type="dxa"/>
      <w:tblCellMar>
        <w:right w:w="0" w:type="dxa"/>
      </w:tblCellMar>
      <w:tblLook w:val="04A0" w:firstRow="1" w:lastRow="0" w:firstColumn="1" w:lastColumn="0" w:noHBand="0" w:noVBand="1"/>
    </w:tblPr>
    <w:tblGrid>
      <w:gridCol w:w="2282"/>
      <w:gridCol w:w="1401"/>
    </w:tblGrid>
    <w:tr w:rsidR="00D84ED8" w14:paraId="5665A74F" w14:textId="77777777" w:rsidTr="00811486">
      <w:trPr>
        <w:trHeight w:val="70"/>
      </w:trPr>
      <w:tc>
        <w:tcPr>
          <w:tcW w:w="2282" w:type="dxa"/>
          <w:tcBorders>
            <w:left w:val="single" w:sz="8" w:space="0" w:color="7F7F7F"/>
            <w:right w:val="single" w:sz="8" w:space="0" w:color="7F7F7F"/>
          </w:tcBorders>
          <w:shd w:val="clear" w:color="auto" w:fill="auto"/>
          <w:vAlign w:val="center"/>
        </w:tcPr>
        <w:p w14:paraId="6A36881F" w14:textId="77777777" w:rsidR="00D84ED8" w:rsidRPr="003858C2" w:rsidRDefault="00D84ED8" w:rsidP="003C78F4">
          <w:pPr>
            <w:pStyle w:val="Encabezado"/>
            <w:rPr>
              <w:color w:val="7F7F7F"/>
              <w:sz w:val="16"/>
              <w:szCs w:val="16"/>
            </w:rPr>
          </w:pPr>
          <w:r w:rsidRPr="003858C2">
            <w:rPr>
              <w:color w:val="7F7F7F"/>
              <w:sz w:val="16"/>
              <w:szCs w:val="16"/>
            </w:rPr>
            <w:t>C/ Alfredo Hernández s/nº</w:t>
          </w:r>
        </w:p>
        <w:p w14:paraId="4910EE25" w14:textId="77777777" w:rsidR="00D84ED8" w:rsidRPr="003858C2" w:rsidRDefault="00D84ED8" w:rsidP="003C78F4">
          <w:pPr>
            <w:pStyle w:val="Encabezado"/>
            <w:rPr>
              <w:color w:val="7F7F7F"/>
              <w:sz w:val="16"/>
              <w:szCs w:val="16"/>
            </w:rPr>
          </w:pPr>
          <w:r>
            <w:rPr>
              <w:color w:val="7F7F7F"/>
              <w:sz w:val="16"/>
              <w:szCs w:val="16"/>
            </w:rPr>
            <w:t>El O</w:t>
          </w:r>
          <w:r w:rsidRPr="003858C2">
            <w:rPr>
              <w:color w:val="7F7F7F"/>
              <w:sz w:val="16"/>
              <w:szCs w:val="16"/>
            </w:rPr>
            <w:t>rtigal - 38297 La Laguna</w:t>
          </w:r>
        </w:p>
        <w:p w14:paraId="298CD5F6" w14:textId="77777777" w:rsidR="00D84ED8" w:rsidRPr="003858C2" w:rsidRDefault="00D84ED8" w:rsidP="003C78F4">
          <w:pPr>
            <w:pStyle w:val="Encabezado"/>
            <w:rPr>
              <w:color w:val="7F7F7F"/>
              <w:sz w:val="16"/>
              <w:szCs w:val="16"/>
            </w:rPr>
          </w:pPr>
          <w:r w:rsidRPr="003858C2">
            <w:rPr>
              <w:color w:val="7F7F7F"/>
              <w:sz w:val="16"/>
              <w:szCs w:val="16"/>
            </w:rPr>
            <w:t xml:space="preserve">Santa Cruz de Tenerife </w:t>
          </w:r>
        </w:p>
        <w:p w14:paraId="1AF91403" w14:textId="77777777" w:rsidR="00D84ED8" w:rsidRPr="003858C2" w:rsidRDefault="00D84ED8" w:rsidP="003C78F4">
          <w:pPr>
            <w:pStyle w:val="Encabezado"/>
            <w:rPr>
              <w:color w:val="7F7F7F"/>
              <w:sz w:val="16"/>
              <w:szCs w:val="16"/>
            </w:rPr>
          </w:pPr>
          <w:r w:rsidRPr="003858C2">
            <w:rPr>
              <w:color w:val="7F7F7F"/>
              <w:sz w:val="16"/>
              <w:szCs w:val="16"/>
            </w:rPr>
            <w:t>(Islas Canarias)</w:t>
          </w:r>
        </w:p>
      </w:tc>
      <w:tc>
        <w:tcPr>
          <w:tcW w:w="1401" w:type="dxa"/>
          <w:tcBorders>
            <w:left w:val="single" w:sz="8" w:space="0" w:color="7F7F7F"/>
          </w:tcBorders>
          <w:shd w:val="clear" w:color="auto" w:fill="auto"/>
          <w:vAlign w:val="center"/>
        </w:tcPr>
        <w:p w14:paraId="6081822B" w14:textId="77777777" w:rsidR="00D84ED8" w:rsidRPr="003858C2" w:rsidRDefault="00D84ED8" w:rsidP="004C7286">
          <w:pPr>
            <w:pStyle w:val="Encabezado"/>
            <w:ind w:right="7"/>
            <w:rPr>
              <w:color w:val="7F7F7F"/>
              <w:sz w:val="16"/>
              <w:szCs w:val="16"/>
            </w:rPr>
          </w:pPr>
          <w:r w:rsidRPr="003858C2">
            <w:rPr>
              <w:color w:val="7F7F7F"/>
              <w:sz w:val="16"/>
              <w:szCs w:val="16"/>
            </w:rPr>
            <w:t>T. 922 639 024</w:t>
          </w:r>
        </w:p>
        <w:p w14:paraId="636B859C" w14:textId="77777777" w:rsidR="00D84ED8" w:rsidRPr="003858C2" w:rsidRDefault="00D84ED8" w:rsidP="004C7286">
          <w:pPr>
            <w:pStyle w:val="Encabezado"/>
            <w:ind w:right="7"/>
            <w:rPr>
              <w:color w:val="7F7F7F"/>
              <w:sz w:val="16"/>
              <w:szCs w:val="16"/>
            </w:rPr>
          </w:pPr>
          <w:r w:rsidRPr="003858C2">
            <w:rPr>
              <w:color w:val="7F7F7F"/>
              <w:sz w:val="16"/>
              <w:szCs w:val="16"/>
            </w:rPr>
            <w:t>F. 922 637 454</w:t>
          </w:r>
        </w:p>
        <w:p w14:paraId="2EF19148" w14:textId="77777777" w:rsidR="00D84ED8" w:rsidRPr="003858C2" w:rsidRDefault="00D84ED8" w:rsidP="004C7286">
          <w:pPr>
            <w:pStyle w:val="Encabezado"/>
            <w:ind w:right="7"/>
            <w:rPr>
              <w:color w:val="7F7F7F"/>
              <w:sz w:val="16"/>
              <w:szCs w:val="16"/>
            </w:rPr>
          </w:pPr>
          <w:r w:rsidRPr="003858C2">
            <w:rPr>
              <w:color w:val="7F7F7F"/>
              <w:sz w:val="16"/>
              <w:szCs w:val="16"/>
            </w:rPr>
            <w:t>E. mit@mitfe.com</w:t>
          </w:r>
        </w:p>
        <w:p w14:paraId="045F484F" w14:textId="77777777" w:rsidR="00D84ED8" w:rsidRPr="003858C2" w:rsidRDefault="00D84ED8" w:rsidP="004C7286">
          <w:pPr>
            <w:pStyle w:val="Encabezado"/>
            <w:tabs>
              <w:tab w:val="clear" w:pos="4252"/>
              <w:tab w:val="clear" w:pos="8504"/>
            </w:tabs>
            <w:ind w:right="7"/>
            <w:rPr>
              <w:color w:val="7F7F7F"/>
              <w:sz w:val="16"/>
              <w:szCs w:val="16"/>
            </w:rPr>
          </w:pPr>
          <w:r w:rsidRPr="003858C2">
            <w:rPr>
              <w:color w:val="7F7F7F"/>
              <w:sz w:val="16"/>
              <w:szCs w:val="16"/>
            </w:rPr>
            <w:t>www.mitfe.com</w:t>
          </w:r>
        </w:p>
      </w:tc>
    </w:tr>
  </w:tbl>
  <w:p w14:paraId="14D06CC6" w14:textId="77777777" w:rsidR="00D84ED8" w:rsidRDefault="00D84ED8" w:rsidP="00C51F67">
    <w:pPr>
      <w:pStyle w:val="Encabezado"/>
      <w:tabs>
        <w:tab w:val="clear" w:pos="4252"/>
        <w:tab w:val="clear" w:pos="8504"/>
      </w:tabs>
      <w:ind w:left="2239" w:hanging="2239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448F7E4" wp14:editId="1E5A9CFA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562100" cy="723900"/>
          <wp:effectExtent l="0" t="0" r="0" b="0"/>
          <wp:wrapNone/>
          <wp:docPr id="3" name="Imagen 3" descr="C:\Users\Waldemar\Desktop\MIT - Matadero Insular de Tenerife\Manual de marca\archivos_base\JPG base\Cabec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Waldemar\Desktop\MIT - Matadero Insular de Tenerife\Manual de marca\archivos_base\JPG base\Cabece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E9B110" w14:textId="77777777" w:rsidR="00D84ED8" w:rsidRDefault="00D84ED8"/>
  <w:p w14:paraId="123A7115" w14:textId="77777777" w:rsidR="00D84ED8" w:rsidRDefault="00D84ED8"/>
  <w:p w14:paraId="6710E3EE" w14:textId="77777777" w:rsidR="00D84ED8" w:rsidRDefault="00D84ED8" w:rsidP="00D84ED8">
    <w:pPr>
      <w:tabs>
        <w:tab w:val="left" w:pos="88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8474B"/>
    <w:multiLevelType w:val="hybridMultilevel"/>
    <w:tmpl w:val="0276CE9C"/>
    <w:lvl w:ilvl="0" w:tplc="F27C06B0">
      <w:numFmt w:val="bullet"/>
      <w:lvlText w:val="-"/>
      <w:lvlJc w:val="left"/>
      <w:pPr>
        <w:ind w:left="855" w:hanging="360"/>
      </w:pPr>
      <w:rPr>
        <w:rFonts w:ascii="Trebuchet MS" w:eastAsia="Times New Roman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0FD33EC1"/>
    <w:multiLevelType w:val="multilevel"/>
    <w:tmpl w:val="E072F0EC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2900"/>
        </w:tabs>
        <w:ind w:left="34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900"/>
        </w:tabs>
        <w:ind w:left="27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2" w15:restartNumberingAfterBreak="0">
    <w:nsid w:val="2A2D3967"/>
    <w:multiLevelType w:val="hybridMultilevel"/>
    <w:tmpl w:val="CD945782"/>
    <w:lvl w:ilvl="0" w:tplc="0C0A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32A65092"/>
    <w:multiLevelType w:val="hybridMultilevel"/>
    <w:tmpl w:val="6636A26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6C14C08"/>
    <w:multiLevelType w:val="multilevel"/>
    <w:tmpl w:val="FFCE174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5" w15:restartNumberingAfterBreak="0">
    <w:nsid w:val="37741A7B"/>
    <w:multiLevelType w:val="multilevel"/>
    <w:tmpl w:val="FFCE174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" w15:restartNumberingAfterBreak="0">
    <w:nsid w:val="408732D6"/>
    <w:multiLevelType w:val="multilevel"/>
    <w:tmpl w:val="0C0A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7" w15:restartNumberingAfterBreak="0">
    <w:nsid w:val="437113F3"/>
    <w:multiLevelType w:val="multilevel"/>
    <w:tmpl w:val="5D9C9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185C68"/>
    <w:multiLevelType w:val="hybridMultilevel"/>
    <w:tmpl w:val="7E70337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56B6F82"/>
    <w:multiLevelType w:val="hybridMultilevel"/>
    <w:tmpl w:val="53C88D9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F5812"/>
    <w:multiLevelType w:val="hybridMultilevel"/>
    <w:tmpl w:val="E070B38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rebuchet MS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rebuchet MS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rebuchet MS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DCF1623"/>
    <w:multiLevelType w:val="multilevel"/>
    <w:tmpl w:val="FFCE174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2" w15:restartNumberingAfterBreak="0">
    <w:nsid w:val="617339ED"/>
    <w:multiLevelType w:val="hybridMultilevel"/>
    <w:tmpl w:val="8F925820"/>
    <w:lvl w:ilvl="0" w:tplc="B1ACA2CA">
      <w:start w:val="1"/>
      <w:numFmt w:val="decimal"/>
      <w:lvlText w:val="%1."/>
      <w:lvlJc w:val="left"/>
      <w:pPr>
        <w:ind w:left="1136" w:hanging="570"/>
      </w:pPr>
    </w:lvl>
    <w:lvl w:ilvl="1" w:tplc="04090019">
      <w:start w:val="1"/>
      <w:numFmt w:val="lowerLetter"/>
      <w:lvlText w:val="%2."/>
      <w:lvlJc w:val="left"/>
      <w:pPr>
        <w:ind w:left="1646" w:hanging="360"/>
      </w:pPr>
    </w:lvl>
    <w:lvl w:ilvl="2" w:tplc="0409001B">
      <w:start w:val="1"/>
      <w:numFmt w:val="lowerRoman"/>
      <w:lvlText w:val="%3."/>
      <w:lvlJc w:val="right"/>
      <w:pPr>
        <w:ind w:left="2366" w:hanging="180"/>
      </w:pPr>
    </w:lvl>
    <w:lvl w:ilvl="3" w:tplc="0409000F">
      <w:start w:val="1"/>
      <w:numFmt w:val="decimal"/>
      <w:lvlText w:val="%4."/>
      <w:lvlJc w:val="left"/>
      <w:pPr>
        <w:ind w:left="3086" w:hanging="360"/>
      </w:pPr>
    </w:lvl>
    <w:lvl w:ilvl="4" w:tplc="04090019">
      <w:start w:val="1"/>
      <w:numFmt w:val="lowerLetter"/>
      <w:lvlText w:val="%5."/>
      <w:lvlJc w:val="left"/>
      <w:pPr>
        <w:ind w:left="3806" w:hanging="360"/>
      </w:pPr>
    </w:lvl>
    <w:lvl w:ilvl="5" w:tplc="0409001B">
      <w:start w:val="1"/>
      <w:numFmt w:val="lowerRoman"/>
      <w:lvlText w:val="%6."/>
      <w:lvlJc w:val="right"/>
      <w:pPr>
        <w:ind w:left="4526" w:hanging="180"/>
      </w:pPr>
    </w:lvl>
    <w:lvl w:ilvl="6" w:tplc="0409000F">
      <w:start w:val="1"/>
      <w:numFmt w:val="decimal"/>
      <w:lvlText w:val="%7."/>
      <w:lvlJc w:val="left"/>
      <w:pPr>
        <w:ind w:left="5246" w:hanging="360"/>
      </w:pPr>
    </w:lvl>
    <w:lvl w:ilvl="7" w:tplc="04090019">
      <w:start w:val="1"/>
      <w:numFmt w:val="lowerLetter"/>
      <w:lvlText w:val="%8."/>
      <w:lvlJc w:val="left"/>
      <w:pPr>
        <w:ind w:left="5966" w:hanging="360"/>
      </w:pPr>
    </w:lvl>
    <w:lvl w:ilvl="8" w:tplc="0409001B">
      <w:start w:val="1"/>
      <w:numFmt w:val="lowerRoman"/>
      <w:lvlText w:val="%9."/>
      <w:lvlJc w:val="right"/>
      <w:pPr>
        <w:ind w:left="6686" w:hanging="180"/>
      </w:pPr>
    </w:lvl>
  </w:abstractNum>
  <w:abstractNum w:abstractNumId="13" w15:restartNumberingAfterBreak="0">
    <w:nsid w:val="667C7EA9"/>
    <w:multiLevelType w:val="multilevel"/>
    <w:tmpl w:val="E072F0EC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900"/>
        </w:tabs>
        <w:ind w:left="34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00"/>
        </w:tabs>
        <w:ind w:left="27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4" w15:restartNumberingAfterBreak="0">
    <w:nsid w:val="6A6F5F62"/>
    <w:multiLevelType w:val="multilevel"/>
    <w:tmpl w:val="FFCE174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5" w15:restartNumberingAfterBreak="0">
    <w:nsid w:val="6B777E63"/>
    <w:multiLevelType w:val="hybridMultilevel"/>
    <w:tmpl w:val="25BE63B2"/>
    <w:lvl w:ilvl="0" w:tplc="7FF6A388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6CD27BA8"/>
    <w:multiLevelType w:val="hybridMultilevel"/>
    <w:tmpl w:val="4E22E0DA"/>
    <w:lvl w:ilvl="0" w:tplc="0C0A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75E8256F"/>
    <w:multiLevelType w:val="hybridMultilevel"/>
    <w:tmpl w:val="BC9AD73A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73E6A5B"/>
    <w:multiLevelType w:val="multilevel"/>
    <w:tmpl w:val="FFCE174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9" w15:restartNumberingAfterBreak="0">
    <w:nsid w:val="7B3F6E66"/>
    <w:multiLevelType w:val="hybridMultilevel"/>
    <w:tmpl w:val="A06A75FA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0"/>
  </w:num>
  <w:num w:numId="8">
    <w:abstractNumId w:val="18"/>
  </w:num>
  <w:num w:numId="9">
    <w:abstractNumId w:val="19"/>
  </w:num>
  <w:num w:numId="10">
    <w:abstractNumId w:val="13"/>
  </w:num>
  <w:num w:numId="11">
    <w:abstractNumId w:val="16"/>
  </w:num>
  <w:num w:numId="12">
    <w:abstractNumId w:val="2"/>
  </w:num>
  <w:num w:numId="13">
    <w:abstractNumId w:val="8"/>
  </w:num>
  <w:num w:numId="14">
    <w:abstractNumId w:val="3"/>
  </w:num>
  <w:num w:numId="15">
    <w:abstractNumId w:val="17"/>
  </w:num>
  <w:num w:numId="16">
    <w:abstractNumId w:val="11"/>
  </w:num>
  <w:num w:numId="17">
    <w:abstractNumId w:val="5"/>
  </w:num>
  <w:num w:numId="18">
    <w:abstractNumId w:val="14"/>
  </w:num>
  <w:num w:numId="19">
    <w:abstractNumId w:val="15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2CD"/>
    <w:rsid w:val="0003356F"/>
    <w:rsid w:val="00060D8D"/>
    <w:rsid w:val="00064E03"/>
    <w:rsid w:val="00072659"/>
    <w:rsid w:val="000736BE"/>
    <w:rsid w:val="00083F33"/>
    <w:rsid w:val="000840C1"/>
    <w:rsid w:val="000A04C2"/>
    <w:rsid w:val="000A4CCA"/>
    <w:rsid w:val="000B1BDC"/>
    <w:rsid w:val="000B6C5F"/>
    <w:rsid w:val="000D4E54"/>
    <w:rsid w:val="000E22E2"/>
    <w:rsid w:val="000F3CBA"/>
    <w:rsid w:val="001256A5"/>
    <w:rsid w:val="0013100E"/>
    <w:rsid w:val="001322D7"/>
    <w:rsid w:val="00141488"/>
    <w:rsid w:val="00144F99"/>
    <w:rsid w:val="001450AC"/>
    <w:rsid w:val="0017172C"/>
    <w:rsid w:val="00184492"/>
    <w:rsid w:val="001A0637"/>
    <w:rsid w:val="001A1884"/>
    <w:rsid w:val="001A3A9C"/>
    <w:rsid w:val="001B0600"/>
    <w:rsid w:val="001B1CA5"/>
    <w:rsid w:val="001F57D4"/>
    <w:rsid w:val="0025449E"/>
    <w:rsid w:val="00255ECB"/>
    <w:rsid w:val="00265CB1"/>
    <w:rsid w:val="002F1AC5"/>
    <w:rsid w:val="002F28D9"/>
    <w:rsid w:val="002F763C"/>
    <w:rsid w:val="003063CB"/>
    <w:rsid w:val="00310033"/>
    <w:rsid w:val="003317E2"/>
    <w:rsid w:val="00350AAC"/>
    <w:rsid w:val="00355F53"/>
    <w:rsid w:val="0037499C"/>
    <w:rsid w:val="003858C2"/>
    <w:rsid w:val="003935F7"/>
    <w:rsid w:val="003A1B79"/>
    <w:rsid w:val="003B4197"/>
    <w:rsid w:val="003C4673"/>
    <w:rsid w:val="003C78F4"/>
    <w:rsid w:val="003E66FE"/>
    <w:rsid w:val="003F30CC"/>
    <w:rsid w:val="00442EA3"/>
    <w:rsid w:val="004741C4"/>
    <w:rsid w:val="00493742"/>
    <w:rsid w:val="00496270"/>
    <w:rsid w:val="004A2C49"/>
    <w:rsid w:val="004A3EEE"/>
    <w:rsid w:val="004C3E47"/>
    <w:rsid w:val="004C7286"/>
    <w:rsid w:val="004D4391"/>
    <w:rsid w:val="004E0A20"/>
    <w:rsid w:val="0052105C"/>
    <w:rsid w:val="00523522"/>
    <w:rsid w:val="005272BB"/>
    <w:rsid w:val="005630EC"/>
    <w:rsid w:val="00572179"/>
    <w:rsid w:val="005815DA"/>
    <w:rsid w:val="00592BD4"/>
    <w:rsid w:val="005C35F6"/>
    <w:rsid w:val="00615890"/>
    <w:rsid w:val="0062144A"/>
    <w:rsid w:val="00641B46"/>
    <w:rsid w:val="00642E8D"/>
    <w:rsid w:val="006540A3"/>
    <w:rsid w:val="006821B3"/>
    <w:rsid w:val="00684406"/>
    <w:rsid w:val="006A057E"/>
    <w:rsid w:val="006C245D"/>
    <w:rsid w:val="006C4F10"/>
    <w:rsid w:val="0071650E"/>
    <w:rsid w:val="0072219C"/>
    <w:rsid w:val="0073065F"/>
    <w:rsid w:val="00737B14"/>
    <w:rsid w:val="00740F64"/>
    <w:rsid w:val="00741389"/>
    <w:rsid w:val="00741A73"/>
    <w:rsid w:val="00744C8F"/>
    <w:rsid w:val="00757439"/>
    <w:rsid w:val="00783B30"/>
    <w:rsid w:val="007C6F22"/>
    <w:rsid w:val="007D1231"/>
    <w:rsid w:val="007D332A"/>
    <w:rsid w:val="007D4836"/>
    <w:rsid w:val="00805CFF"/>
    <w:rsid w:val="00811486"/>
    <w:rsid w:val="00825429"/>
    <w:rsid w:val="00825B7B"/>
    <w:rsid w:val="00834B2B"/>
    <w:rsid w:val="00861B8D"/>
    <w:rsid w:val="00864995"/>
    <w:rsid w:val="00882C66"/>
    <w:rsid w:val="00882C99"/>
    <w:rsid w:val="008A4920"/>
    <w:rsid w:val="008B0567"/>
    <w:rsid w:val="008C349F"/>
    <w:rsid w:val="008D227E"/>
    <w:rsid w:val="008D35C9"/>
    <w:rsid w:val="008E46B3"/>
    <w:rsid w:val="0090514C"/>
    <w:rsid w:val="00915CB5"/>
    <w:rsid w:val="009313BF"/>
    <w:rsid w:val="009425B5"/>
    <w:rsid w:val="00946E66"/>
    <w:rsid w:val="00965CCE"/>
    <w:rsid w:val="00973144"/>
    <w:rsid w:val="00996A63"/>
    <w:rsid w:val="00997752"/>
    <w:rsid w:val="009A379F"/>
    <w:rsid w:val="009A5999"/>
    <w:rsid w:val="009C0C87"/>
    <w:rsid w:val="009F2917"/>
    <w:rsid w:val="00A019BA"/>
    <w:rsid w:val="00A17546"/>
    <w:rsid w:val="00A23A97"/>
    <w:rsid w:val="00A23D76"/>
    <w:rsid w:val="00A31053"/>
    <w:rsid w:val="00A331FB"/>
    <w:rsid w:val="00A40F63"/>
    <w:rsid w:val="00A45C56"/>
    <w:rsid w:val="00A51D64"/>
    <w:rsid w:val="00A54D8A"/>
    <w:rsid w:val="00A579AE"/>
    <w:rsid w:val="00AB0E4A"/>
    <w:rsid w:val="00AB221A"/>
    <w:rsid w:val="00AC0ECF"/>
    <w:rsid w:val="00AC3B31"/>
    <w:rsid w:val="00AC56A1"/>
    <w:rsid w:val="00AC6FAC"/>
    <w:rsid w:val="00AE4F06"/>
    <w:rsid w:val="00B049EA"/>
    <w:rsid w:val="00B06F6C"/>
    <w:rsid w:val="00B12F3A"/>
    <w:rsid w:val="00B2352D"/>
    <w:rsid w:val="00B4035C"/>
    <w:rsid w:val="00B43DA0"/>
    <w:rsid w:val="00B57976"/>
    <w:rsid w:val="00B65F1B"/>
    <w:rsid w:val="00B8217C"/>
    <w:rsid w:val="00BC32A2"/>
    <w:rsid w:val="00BD5B85"/>
    <w:rsid w:val="00BE2BDB"/>
    <w:rsid w:val="00C12ACB"/>
    <w:rsid w:val="00C2196B"/>
    <w:rsid w:val="00C260FF"/>
    <w:rsid w:val="00C31A8E"/>
    <w:rsid w:val="00C3637E"/>
    <w:rsid w:val="00C4490E"/>
    <w:rsid w:val="00C45128"/>
    <w:rsid w:val="00C51F67"/>
    <w:rsid w:val="00C64160"/>
    <w:rsid w:val="00C92669"/>
    <w:rsid w:val="00C9314D"/>
    <w:rsid w:val="00CA1D9A"/>
    <w:rsid w:val="00CA671C"/>
    <w:rsid w:val="00CE0295"/>
    <w:rsid w:val="00D03104"/>
    <w:rsid w:val="00D30C58"/>
    <w:rsid w:val="00D32380"/>
    <w:rsid w:val="00D4451D"/>
    <w:rsid w:val="00D473F2"/>
    <w:rsid w:val="00D51968"/>
    <w:rsid w:val="00D542CD"/>
    <w:rsid w:val="00D64675"/>
    <w:rsid w:val="00D837A2"/>
    <w:rsid w:val="00D84ED8"/>
    <w:rsid w:val="00D86AFE"/>
    <w:rsid w:val="00DB0D75"/>
    <w:rsid w:val="00DD4DDF"/>
    <w:rsid w:val="00DD5091"/>
    <w:rsid w:val="00DE32F3"/>
    <w:rsid w:val="00E24791"/>
    <w:rsid w:val="00E31A1F"/>
    <w:rsid w:val="00E43270"/>
    <w:rsid w:val="00E43C32"/>
    <w:rsid w:val="00E44A33"/>
    <w:rsid w:val="00E53BAE"/>
    <w:rsid w:val="00E77194"/>
    <w:rsid w:val="00E83CBA"/>
    <w:rsid w:val="00E84538"/>
    <w:rsid w:val="00E9440D"/>
    <w:rsid w:val="00EA0DD1"/>
    <w:rsid w:val="00EB5537"/>
    <w:rsid w:val="00EC207A"/>
    <w:rsid w:val="00EE15BA"/>
    <w:rsid w:val="00EE736B"/>
    <w:rsid w:val="00EF5F81"/>
    <w:rsid w:val="00F143C1"/>
    <w:rsid w:val="00F20561"/>
    <w:rsid w:val="00F21BEA"/>
    <w:rsid w:val="00F36CA1"/>
    <w:rsid w:val="00F44690"/>
    <w:rsid w:val="00F459A0"/>
    <w:rsid w:val="00F74F23"/>
    <w:rsid w:val="00FA0781"/>
    <w:rsid w:val="00FE2194"/>
    <w:rsid w:val="00FF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  <w14:docId w14:val="10D1C5C3"/>
  <w15:docId w15:val="{FC973B41-E966-4BBE-A1BA-9058A1EA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0AC"/>
    <w:rPr>
      <w:sz w:val="24"/>
      <w:szCs w:val="24"/>
    </w:rPr>
  </w:style>
  <w:style w:type="paragraph" w:styleId="Ttulo1">
    <w:name w:val="heading 1"/>
    <w:aliases w:val="TituloApartado Car"/>
    <w:basedOn w:val="Normal"/>
    <w:next w:val="Normal"/>
    <w:link w:val="Ttulo1Car"/>
    <w:qFormat/>
    <w:rsid w:val="0003356F"/>
    <w:pPr>
      <w:keepNext/>
      <w:numPr>
        <w:numId w:val="1"/>
      </w:numPr>
      <w:spacing w:before="240" w:after="60"/>
      <w:outlineLvl w:val="0"/>
    </w:pPr>
    <w:rPr>
      <w:rFonts w:ascii="Amelia-Rounded-UP-Light" w:hAnsi="Amelia-Rounded-UP-Light" w:cs="Arial"/>
      <w:b/>
      <w:bCs/>
      <w:smallCaps/>
      <w:color w:val="003366"/>
      <w:kern w:val="32"/>
      <w:sz w:val="28"/>
      <w:szCs w:val="32"/>
    </w:rPr>
  </w:style>
  <w:style w:type="paragraph" w:styleId="Ttulo2">
    <w:name w:val="heading 2"/>
    <w:aliases w:val="TituloSubApartado,Car"/>
    <w:basedOn w:val="Normal"/>
    <w:next w:val="Normal"/>
    <w:qFormat/>
    <w:rsid w:val="0003356F"/>
    <w:pPr>
      <w:keepNext/>
      <w:numPr>
        <w:ilvl w:val="1"/>
        <w:numId w:val="1"/>
      </w:numPr>
      <w:spacing w:before="240" w:after="60"/>
      <w:outlineLvl w:val="1"/>
    </w:pPr>
    <w:rPr>
      <w:rFonts w:ascii="Amelia-Rounded-UP-Light" w:hAnsi="Amelia-Rounded-UP-Light" w:cs="Arial"/>
      <w:b/>
      <w:bCs/>
      <w:iCs/>
      <w:smallCaps/>
      <w:color w:val="003366"/>
      <w:szCs w:val="28"/>
    </w:rPr>
  </w:style>
  <w:style w:type="paragraph" w:styleId="Ttulo3">
    <w:name w:val="heading 3"/>
    <w:aliases w:val=" Car Car Car"/>
    <w:basedOn w:val="Normal"/>
    <w:next w:val="Normal"/>
    <w:qFormat/>
    <w:rsid w:val="0003356F"/>
    <w:pPr>
      <w:keepNext/>
      <w:numPr>
        <w:ilvl w:val="2"/>
        <w:numId w:val="1"/>
      </w:numPr>
      <w:spacing w:before="240" w:after="60"/>
      <w:outlineLvl w:val="2"/>
    </w:pPr>
    <w:rPr>
      <w:rFonts w:ascii="Amelia-Rounded-UP-Light" w:hAnsi="Amelia-Rounded-UP-Light" w:cs="Arial"/>
      <w:b/>
      <w:bCs/>
      <w:color w:val="003366"/>
      <w:szCs w:val="26"/>
    </w:rPr>
  </w:style>
  <w:style w:type="paragraph" w:styleId="Ttulo4">
    <w:name w:val="heading 4"/>
    <w:basedOn w:val="Normal"/>
    <w:next w:val="Normal"/>
    <w:qFormat/>
    <w:rsid w:val="0003356F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3356F"/>
    <w:pPr>
      <w:numPr>
        <w:ilvl w:val="4"/>
        <w:numId w:val="1"/>
      </w:numPr>
      <w:spacing w:before="240" w:after="60"/>
      <w:outlineLvl w:val="4"/>
    </w:pPr>
    <w:rPr>
      <w:rFonts w:ascii="Amelia-Rounded-UP-Light" w:hAnsi="Amelia-Rounded-UP-Light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3356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3356F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3356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3356F"/>
    <w:pPr>
      <w:numPr>
        <w:ilvl w:val="8"/>
        <w:numId w:val="1"/>
      </w:numPr>
      <w:spacing w:before="240" w:after="60"/>
      <w:outlineLvl w:val="8"/>
    </w:pPr>
    <w:rPr>
      <w:rFonts w:ascii="Amelia-Rounded-UP-Light" w:hAnsi="Amelia-Rounded-UP-Light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3100E"/>
    <w:pPr>
      <w:tabs>
        <w:tab w:val="center" w:pos="4252"/>
        <w:tab w:val="right" w:pos="8504"/>
      </w:tabs>
    </w:pPr>
    <w:rPr>
      <w:rFonts w:ascii="Amelia-Rounded-UP-Light" w:hAnsi="Amelia-Rounded-UP-Light"/>
    </w:rPr>
  </w:style>
  <w:style w:type="paragraph" w:styleId="Piedepgina">
    <w:name w:val="footer"/>
    <w:basedOn w:val="Normal"/>
    <w:link w:val="PiedepginaCar"/>
    <w:rsid w:val="0013100E"/>
    <w:pPr>
      <w:tabs>
        <w:tab w:val="center" w:pos="4252"/>
        <w:tab w:val="right" w:pos="8504"/>
      </w:tabs>
    </w:pPr>
    <w:rPr>
      <w:rFonts w:ascii="Amelia-Rounded-UP-Light" w:hAnsi="Amelia-Rounded-UP-Light"/>
    </w:rPr>
  </w:style>
  <w:style w:type="character" w:styleId="Nmerodepgina">
    <w:name w:val="page number"/>
    <w:basedOn w:val="Fuentedeprrafopredeter"/>
    <w:rsid w:val="00737B14"/>
  </w:style>
  <w:style w:type="table" w:styleId="Tablaconcuadrcula">
    <w:name w:val="Table Grid"/>
    <w:basedOn w:val="Tablanormal"/>
    <w:rsid w:val="00FE2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aliases w:val="TituloApartado Car Car"/>
    <w:link w:val="Ttulo1"/>
    <w:rsid w:val="0003356F"/>
    <w:rPr>
      <w:rFonts w:ascii="Arial" w:hAnsi="Arial" w:cs="Arial"/>
      <w:b/>
      <w:bCs/>
      <w:smallCaps/>
      <w:color w:val="003366"/>
      <w:kern w:val="32"/>
      <w:sz w:val="28"/>
      <w:szCs w:val="32"/>
      <w:lang w:val="es-ES" w:eastAsia="es-ES" w:bidi="ar-SA"/>
    </w:rPr>
  </w:style>
  <w:style w:type="character" w:styleId="Hipervnculo">
    <w:name w:val="Hyperlink"/>
    <w:uiPriority w:val="99"/>
    <w:rsid w:val="0003356F"/>
    <w:rPr>
      <w:color w:val="0000FF"/>
      <w:u w:val="single"/>
    </w:rPr>
  </w:style>
  <w:style w:type="paragraph" w:styleId="Prrafodelista">
    <w:name w:val="List Paragraph"/>
    <w:basedOn w:val="Normal"/>
    <w:qFormat/>
    <w:rsid w:val="0003356F"/>
    <w:pPr>
      <w:ind w:left="708"/>
    </w:pPr>
    <w:rPr>
      <w:rFonts w:ascii="Amelia-Rounded-UP-Light" w:hAnsi="Amelia-Rounded-UP-Light"/>
    </w:rPr>
  </w:style>
  <w:style w:type="paragraph" w:customStyle="1" w:styleId="justificado">
    <w:name w:val="justificado"/>
    <w:basedOn w:val="Normal"/>
    <w:rsid w:val="0003356F"/>
    <w:pPr>
      <w:spacing w:before="100" w:beforeAutospacing="1" w:after="100" w:afterAutospacing="1"/>
    </w:pPr>
  </w:style>
  <w:style w:type="character" w:customStyle="1" w:styleId="verdana">
    <w:name w:val="verdana"/>
    <w:basedOn w:val="Fuentedeprrafopredeter"/>
    <w:rsid w:val="00C12ACB"/>
  </w:style>
  <w:style w:type="paragraph" w:styleId="Sinespaciado">
    <w:name w:val="No Spacing"/>
    <w:link w:val="SinespaciadoCar"/>
    <w:uiPriority w:val="1"/>
    <w:qFormat/>
    <w:rsid w:val="0071650E"/>
    <w:rPr>
      <w:rFonts w:ascii="Calibri" w:eastAsia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71650E"/>
    <w:rPr>
      <w:rFonts w:ascii="Calibri" w:eastAsia="Calibri" w:hAnsi="Calibri"/>
      <w:sz w:val="22"/>
      <w:szCs w:val="22"/>
      <w:lang w:val="es-ES" w:eastAsia="en-US" w:bidi="ar-SA"/>
    </w:rPr>
  </w:style>
  <w:style w:type="character" w:customStyle="1" w:styleId="PiedepginaCar">
    <w:name w:val="Pie de página Car"/>
    <w:link w:val="Piedepgina"/>
    <w:rsid w:val="00642E8D"/>
    <w:rPr>
      <w:rFonts w:ascii="Arial" w:hAnsi="Arial"/>
      <w:szCs w:val="24"/>
    </w:rPr>
  </w:style>
  <w:style w:type="character" w:customStyle="1" w:styleId="EncabezadoCar">
    <w:name w:val="Encabezado Car"/>
    <w:link w:val="Encabezado"/>
    <w:uiPriority w:val="99"/>
    <w:rsid w:val="00641B46"/>
    <w:rPr>
      <w:rFonts w:ascii="Arial" w:hAnsi="Arial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79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57976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6540A3"/>
    <w:rPr>
      <w:color w:val="800080"/>
      <w:u w:val="single"/>
    </w:rPr>
  </w:style>
  <w:style w:type="paragraph" w:customStyle="1" w:styleId="xl63">
    <w:name w:val="xl63"/>
    <w:basedOn w:val="Normal"/>
    <w:rsid w:val="006540A3"/>
    <w:pPr>
      <w:spacing w:before="100" w:beforeAutospacing="1" w:after="100" w:afterAutospacing="1"/>
      <w:jc w:val="center"/>
    </w:pPr>
  </w:style>
  <w:style w:type="paragraph" w:customStyle="1" w:styleId="xl64">
    <w:name w:val="xl64"/>
    <w:basedOn w:val="Normal"/>
    <w:rsid w:val="00654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5">
    <w:name w:val="xl65"/>
    <w:basedOn w:val="Normal"/>
    <w:rsid w:val="00654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al"/>
    <w:rsid w:val="006540A3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Normal"/>
    <w:rsid w:val="006540A3"/>
    <w:pPr>
      <w:spacing w:before="100" w:beforeAutospacing="1" w:after="100" w:afterAutospacing="1"/>
      <w:jc w:val="center"/>
    </w:pPr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A23A97"/>
    <w:rPr>
      <w:color w:val="808080"/>
    </w:rPr>
  </w:style>
  <w:style w:type="paragraph" w:customStyle="1" w:styleId="Default">
    <w:name w:val="Default"/>
    <w:rsid w:val="00D0310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Administracion\MIT%20A4%20-%20Word%20201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6AB74734FA4CF6910B97F65419C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CE840-6A96-43C0-8C60-6EC941FE6EB8}"/>
      </w:docPartPr>
      <w:docPartBody>
        <w:p w:rsidR="00794ED6" w:rsidRDefault="00ED68FC" w:rsidP="00ED68FC">
          <w:pPr>
            <w:pStyle w:val="D36AB74734FA4CF6910B97F65419C34D4"/>
          </w:pPr>
          <w:r w:rsidRPr="00464513">
            <w:rPr>
              <w:rStyle w:val="Textodelmarcadordeposicin"/>
            </w:rPr>
            <w:t>Haga clic o pulse aquí para escribir su nombre</w:t>
          </w:r>
        </w:p>
      </w:docPartBody>
    </w:docPart>
    <w:docPart>
      <w:docPartPr>
        <w:name w:val="C228DF0D10004925925B1F8FB762A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22C89-7903-4D6B-BD5C-E1061A768BA7}"/>
      </w:docPartPr>
      <w:docPartBody>
        <w:p w:rsidR="00794ED6" w:rsidRDefault="00ED68FC" w:rsidP="00ED68FC">
          <w:pPr>
            <w:pStyle w:val="C228DF0D10004925925B1F8FB762A8C7"/>
          </w:pPr>
          <w:r w:rsidRPr="0035795E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B0D9D6D2CD14F6CAB347D818E9D1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62ADA-3860-4165-9549-5B15F8FE5E03}"/>
      </w:docPartPr>
      <w:docPartBody>
        <w:p w:rsidR="00794ED6" w:rsidRDefault="00ED68FC" w:rsidP="00ED68FC">
          <w:pPr>
            <w:pStyle w:val="2B0D9D6D2CD14F6CAB347D818E9D1F034"/>
          </w:pPr>
          <w:r w:rsidRPr="00464513">
            <w:rPr>
              <w:rStyle w:val="Textodelmarcadordeposicin"/>
            </w:rPr>
            <w:t>Haga clic o pulse aquí para escribir su nombre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EA33B-D6B9-4715-8D33-E5A24E7115AB}"/>
      </w:docPartPr>
      <w:docPartBody>
        <w:p w:rsidR="007A28D5" w:rsidRDefault="00794ED6">
          <w:r w:rsidRPr="000E60AC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CBACD-CE02-4A60-A4B9-226797164F0F}"/>
      </w:docPartPr>
      <w:docPartBody>
        <w:p w:rsidR="007A28D5" w:rsidRDefault="00794ED6">
          <w:r w:rsidRPr="000E60AC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elia-Rounded-UP-Light">
    <w:altName w:val="Arial"/>
    <w:panose1 w:val="00000000000000000000"/>
    <w:charset w:val="00"/>
    <w:family w:val="modern"/>
    <w:notTrueType/>
    <w:pitch w:val="variable"/>
    <w:sig w:usb0="8000002F" w:usb1="4000004A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8FC"/>
    <w:rsid w:val="00794ED6"/>
    <w:rsid w:val="007A28D5"/>
    <w:rsid w:val="00ED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94ED6"/>
    <w:rPr>
      <w:color w:val="808080"/>
    </w:rPr>
  </w:style>
  <w:style w:type="paragraph" w:customStyle="1" w:styleId="C228DF0D10004925925B1F8FB762A8C7">
    <w:name w:val="C228DF0D10004925925B1F8FB762A8C7"/>
    <w:rsid w:val="00ED68FC"/>
  </w:style>
  <w:style w:type="paragraph" w:customStyle="1" w:styleId="D36AB74734FA4CF6910B97F65419C34D4">
    <w:name w:val="D36AB74734FA4CF6910B97F65419C34D4"/>
    <w:rsid w:val="00ED6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0D9D6D2CD14F6CAB347D818E9D1F034">
    <w:name w:val="2B0D9D6D2CD14F6CAB347D818E9D1F034"/>
    <w:rsid w:val="00ED6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9AA82-38EE-4E36-8831-6D51204D5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 A4 - Word 2013</Template>
  <TotalTime>32</TotalTime>
  <Pages>1</Pages>
  <Words>208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DarKastle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Raquel</dc:creator>
  <cp:lastModifiedBy>Raquel</cp:lastModifiedBy>
  <cp:revision>8</cp:revision>
  <cp:lastPrinted>2021-11-29T12:51:00Z</cp:lastPrinted>
  <dcterms:created xsi:type="dcterms:W3CDTF">2021-11-30T14:30:00Z</dcterms:created>
  <dcterms:modified xsi:type="dcterms:W3CDTF">2021-12-03T10:04:00Z</dcterms:modified>
</cp:coreProperties>
</file>